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084" w:rsidRDefault="00A14084" w:rsidP="00DE4249">
      <w:pPr>
        <w:rPr>
          <w:rStyle w:val="Titredulivre"/>
          <w:rFonts w:cstheme="minorHAnsi"/>
          <w:i w:val="0"/>
          <w:szCs w:val="24"/>
        </w:rPr>
      </w:pPr>
      <w:bookmarkStart w:id="0" w:name="_Toc366656912"/>
    </w:p>
    <w:p w:rsidR="006B71DA" w:rsidRPr="00A14084" w:rsidRDefault="006B71DA" w:rsidP="006B71DA">
      <w:pPr>
        <w:jc w:val="center"/>
        <w:rPr>
          <w:rStyle w:val="Titredulivre"/>
          <w:rFonts w:cstheme="minorHAnsi"/>
          <w:i w:val="0"/>
          <w:sz w:val="36"/>
          <w:szCs w:val="36"/>
        </w:rPr>
      </w:pPr>
      <w:r w:rsidRPr="00A14084">
        <w:rPr>
          <w:rStyle w:val="Titredulivre"/>
          <w:rFonts w:cstheme="minorHAnsi"/>
          <w:i w:val="0"/>
          <w:sz w:val="36"/>
          <w:szCs w:val="36"/>
        </w:rPr>
        <w:t>Consignes pour l’utilisation de la feuille de style pour les thèses AMU</w:t>
      </w:r>
    </w:p>
    <w:p w:rsidR="00A14084" w:rsidRDefault="00A14084" w:rsidP="006B71DA">
      <w:pPr>
        <w:jc w:val="center"/>
        <w:rPr>
          <w:rStyle w:val="Titredulivre"/>
          <w:rFonts w:cstheme="minorHAnsi"/>
          <w:i w:val="0"/>
          <w:szCs w:val="24"/>
        </w:rPr>
      </w:pPr>
    </w:p>
    <w:p w:rsidR="00A14084" w:rsidRPr="00A14084" w:rsidRDefault="00A14084" w:rsidP="006B71DA">
      <w:pPr>
        <w:jc w:val="center"/>
        <w:rPr>
          <w:rStyle w:val="Titredulivre"/>
          <w:rFonts w:cstheme="minorHAnsi"/>
          <w:i w:val="0"/>
          <w:iCs w:val="0"/>
          <w:szCs w:val="24"/>
        </w:rPr>
      </w:pPr>
    </w:p>
    <w:p w:rsidR="006B71DA" w:rsidRPr="006B71DA" w:rsidRDefault="006B71DA" w:rsidP="006B71DA">
      <w:pPr>
        <w:rPr>
          <w:rFonts w:asciiTheme="minorHAnsi" w:hAnsiTheme="minorHAnsi" w:cstheme="minorHAnsi"/>
        </w:rPr>
      </w:pPr>
    </w:p>
    <w:p w:rsidR="006B71DA" w:rsidRPr="00A14084" w:rsidRDefault="006B71DA" w:rsidP="006B71DA">
      <w:pPr>
        <w:rPr>
          <w:rFonts w:cstheme="minorHAnsi"/>
          <w:sz w:val="22"/>
        </w:rPr>
      </w:pPr>
      <w:r w:rsidRPr="00A14084">
        <w:rPr>
          <w:rFonts w:cstheme="minorHAnsi"/>
          <w:sz w:val="22"/>
        </w:rPr>
        <w:t>Vous venez de télécharger la feuille de style WORD pour les thèses d’Aix-Marseille Université.</w:t>
      </w:r>
    </w:p>
    <w:p w:rsidR="006B71DA" w:rsidRPr="00A14084" w:rsidRDefault="006B71DA" w:rsidP="006B71DA">
      <w:pPr>
        <w:rPr>
          <w:rFonts w:cstheme="minorHAnsi"/>
          <w:sz w:val="22"/>
        </w:rPr>
      </w:pPr>
      <w:r w:rsidRPr="00A14084">
        <w:rPr>
          <w:rFonts w:cstheme="minorHAnsi"/>
          <w:sz w:val="22"/>
        </w:rPr>
        <w:t xml:space="preserve">Certains éléments doivent obligatoirement être utilisés : </w:t>
      </w:r>
    </w:p>
    <w:p w:rsidR="006B71DA" w:rsidRPr="00A14084" w:rsidRDefault="006B71DA" w:rsidP="006B71DA">
      <w:pPr>
        <w:pStyle w:val="Paragraphedeliste"/>
        <w:numPr>
          <w:ilvl w:val="0"/>
          <w:numId w:val="18"/>
        </w:numPr>
        <w:spacing w:after="160" w:line="259" w:lineRule="auto"/>
        <w:rPr>
          <w:rFonts w:cstheme="minorHAnsi"/>
          <w:sz w:val="22"/>
        </w:rPr>
      </w:pPr>
      <w:r w:rsidRPr="00A14084">
        <w:rPr>
          <w:rFonts w:cstheme="minorHAnsi"/>
          <w:b/>
          <w:bCs/>
          <w:sz w:val="22"/>
        </w:rPr>
        <w:t>La page de titre validée par le collège doctoral</w:t>
      </w:r>
      <w:r w:rsidRPr="00A14084">
        <w:rPr>
          <w:rFonts w:cstheme="minorHAnsi"/>
          <w:sz w:val="22"/>
        </w:rPr>
        <w:t xml:space="preserve"> : elle est rédigée avec la police </w:t>
      </w:r>
      <w:proofErr w:type="spellStart"/>
      <w:r w:rsidRPr="00A14084">
        <w:rPr>
          <w:rFonts w:cstheme="minorHAnsi"/>
          <w:sz w:val="22"/>
        </w:rPr>
        <w:t>Titillium</w:t>
      </w:r>
      <w:proofErr w:type="spellEnd"/>
      <w:r w:rsidRPr="00A14084">
        <w:rPr>
          <w:rFonts w:cstheme="minorHAnsi"/>
          <w:sz w:val="22"/>
        </w:rPr>
        <w:t xml:space="preserve"> selon la charte graphique d’Aix-Marseille Université. Vous </w:t>
      </w:r>
      <w:r w:rsidR="00883FA5">
        <w:rPr>
          <w:rFonts w:cstheme="minorHAnsi"/>
          <w:sz w:val="22"/>
        </w:rPr>
        <w:t>dev</w:t>
      </w:r>
      <w:r w:rsidRPr="00A14084">
        <w:rPr>
          <w:rFonts w:cstheme="minorHAnsi"/>
          <w:sz w:val="22"/>
        </w:rPr>
        <w:t xml:space="preserve">ez télécharger gratuitement la police ici : </w:t>
      </w:r>
      <w:hyperlink r:id="rId8" w:history="1">
        <w:r w:rsidRPr="00A14084">
          <w:rPr>
            <w:rStyle w:val="Lienhypertexte"/>
            <w:rFonts w:cstheme="minorHAnsi"/>
            <w:sz w:val="22"/>
          </w:rPr>
          <w:t>http://www.cufonfonts.com/fr/font/12172/titillium</w:t>
        </w:r>
      </w:hyperlink>
      <w:r w:rsidR="00EF1E40">
        <w:rPr>
          <w:rStyle w:val="Appelnotedebasdep"/>
          <w:rFonts w:cstheme="minorHAnsi"/>
          <w:color w:val="0000FF" w:themeColor="hyperlink"/>
          <w:sz w:val="22"/>
          <w:u w:val="single"/>
        </w:rPr>
        <w:footnoteReference w:id="1"/>
      </w:r>
      <w:r w:rsidRPr="00A14084">
        <w:rPr>
          <w:rFonts w:cstheme="minorHAnsi"/>
          <w:sz w:val="22"/>
        </w:rPr>
        <w:t xml:space="preserve"> </w:t>
      </w:r>
    </w:p>
    <w:p w:rsidR="006B71DA" w:rsidRDefault="006B71DA" w:rsidP="006B71DA">
      <w:pPr>
        <w:pStyle w:val="Paragraphedeliste"/>
        <w:numPr>
          <w:ilvl w:val="0"/>
          <w:numId w:val="18"/>
        </w:numPr>
        <w:spacing w:after="160" w:line="259" w:lineRule="auto"/>
        <w:rPr>
          <w:rFonts w:cstheme="minorHAnsi"/>
          <w:sz w:val="22"/>
        </w:rPr>
      </w:pPr>
      <w:r w:rsidRPr="00A14084">
        <w:rPr>
          <w:rFonts w:cstheme="minorHAnsi"/>
          <w:b/>
          <w:bCs/>
          <w:sz w:val="22"/>
        </w:rPr>
        <w:t xml:space="preserve">La page affidavit : </w:t>
      </w:r>
      <w:r w:rsidRPr="00A14084">
        <w:rPr>
          <w:rFonts w:cstheme="minorHAnsi"/>
          <w:sz w:val="22"/>
        </w:rPr>
        <w:t>à renseigner en français ou en anglais selon la langue principale de votre thèse</w:t>
      </w:r>
    </w:p>
    <w:p w:rsidR="00604CB2" w:rsidRPr="00A14084" w:rsidRDefault="00604CB2" w:rsidP="006B71DA">
      <w:pPr>
        <w:pStyle w:val="Paragraphedeliste"/>
        <w:numPr>
          <w:ilvl w:val="0"/>
          <w:numId w:val="18"/>
        </w:numPr>
        <w:spacing w:after="160" w:line="259" w:lineRule="auto"/>
        <w:rPr>
          <w:rFonts w:cstheme="minorHAnsi"/>
          <w:sz w:val="22"/>
        </w:rPr>
      </w:pPr>
      <w:r>
        <w:rPr>
          <w:rFonts w:cstheme="minorHAnsi"/>
          <w:b/>
          <w:bCs/>
          <w:sz w:val="22"/>
        </w:rPr>
        <w:t>La l</w:t>
      </w:r>
      <w:r w:rsidRPr="00604CB2">
        <w:rPr>
          <w:rFonts w:cstheme="minorHAnsi"/>
          <w:b/>
          <w:bCs/>
          <w:sz w:val="22"/>
        </w:rPr>
        <w:t xml:space="preserve">iste de publications </w:t>
      </w:r>
      <w:r w:rsidRPr="00604CB2">
        <w:rPr>
          <w:rFonts w:cstheme="minorHAnsi"/>
          <w:bCs/>
          <w:sz w:val="22"/>
        </w:rPr>
        <w:t xml:space="preserve">réalisées dans le cadre de </w:t>
      </w:r>
      <w:r>
        <w:rPr>
          <w:rFonts w:cstheme="minorHAnsi"/>
          <w:bCs/>
          <w:sz w:val="22"/>
        </w:rPr>
        <w:t>votre</w:t>
      </w:r>
      <w:r w:rsidRPr="00604CB2">
        <w:rPr>
          <w:rFonts w:cstheme="minorHAnsi"/>
          <w:bCs/>
          <w:sz w:val="22"/>
        </w:rPr>
        <w:t xml:space="preserve"> projet de thèse</w:t>
      </w:r>
      <w:r w:rsidRPr="00604CB2">
        <w:rPr>
          <w:rFonts w:cstheme="minorHAnsi"/>
          <w:b/>
          <w:bCs/>
          <w:sz w:val="22"/>
        </w:rPr>
        <w:t xml:space="preserve"> et participation aux conférences</w:t>
      </w:r>
      <w:r w:rsidRPr="00604CB2">
        <w:t xml:space="preserve"> </w:t>
      </w:r>
      <w:r>
        <w:t>pendant la période de la thèse</w:t>
      </w:r>
    </w:p>
    <w:p w:rsidR="006B71DA" w:rsidRPr="00A14084" w:rsidRDefault="006B71DA" w:rsidP="006B71DA">
      <w:pPr>
        <w:pStyle w:val="Paragraphedeliste"/>
        <w:numPr>
          <w:ilvl w:val="0"/>
          <w:numId w:val="18"/>
        </w:numPr>
        <w:spacing w:after="160" w:line="259" w:lineRule="auto"/>
        <w:rPr>
          <w:rFonts w:cstheme="minorHAnsi"/>
          <w:sz w:val="22"/>
        </w:rPr>
      </w:pPr>
      <w:r w:rsidRPr="00A14084">
        <w:rPr>
          <w:rFonts w:cstheme="minorHAnsi"/>
          <w:b/>
          <w:bCs/>
          <w:sz w:val="22"/>
        </w:rPr>
        <w:t>Les résumés et mots clés en français et en anglais :</w:t>
      </w:r>
      <w:r w:rsidRPr="00A14084">
        <w:rPr>
          <w:rFonts w:cstheme="minorHAnsi"/>
          <w:sz w:val="22"/>
        </w:rPr>
        <w:t xml:space="preserve"> chaque résumé ne doit pas dépasser les 1 700 caractères.</w:t>
      </w:r>
    </w:p>
    <w:p w:rsidR="006B71DA" w:rsidRPr="00A14084" w:rsidRDefault="006B71DA" w:rsidP="006B71DA">
      <w:pPr>
        <w:rPr>
          <w:rFonts w:cstheme="minorHAnsi"/>
          <w:sz w:val="22"/>
        </w:rPr>
      </w:pPr>
      <w:r w:rsidRPr="00A14084">
        <w:rPr>
          <w:rFonts w:cstheme="minorHAnsi"/>
          <w:sz w:val="22"/>
        </w:rPr>
        <w:t>Selon vos besoins, vous pouvez ajouter les éléments suivants : sommaire et/ou table des matières, liste des figures, liste des tableaux, liste des acronymes, glossaire, index, nomenclature…</w:t>
      </w:r>
    </w:p>
    <w:p w:rsidR="006B71DA" w:rsidRPr="00A14084" w:rsidRDefault="006B71DA" w:rsidP="006B71DA">
      <w:pPr>
        <w:rPr>
          <w:rFonts w:cstheme="minorHAnsi"/>
          <w:sz w:val="22"/>
        </w:rPr>
      </w:pPr>
      <w:r w:rsidRPr="00A14084">
        <w:rPr>
          <w:rFonts w:cstheme="minorHAnsi"/>
          <w:sz w:val="22"/>
        </w:rPr>
        <w:t xml:space="preserve">Pour le corps de votre thèse, si votre école doctorale ne vous donne pas de consignes plus précises, vous pouvez utiliser les styles établis dans ce modèle ou vos propres styles en suivant ces recommandations : </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 xml:space="preserve">Police neutre ; taille 12 : Il est conseillé d'utiliser une police </w:t>
      </w:r>
      <w:proofErr w:type="spellStart"/>
      <w:r w:rsidRPr="00A14084">
        <w:rPr>
          <w:rFonts w:cstheme="minorHAnsi"/>
          <w:sz w:val="22"/>
        </w:rPr>
        <w:t>serif</w:t>
      </w:r>
      <w:proofErr w:type="spellEnd"/>
      <w:r w:rsidRPr="00A14084">
        <w:rPr>
          <w:rFonts w:cstheme="minorHAnsi"/>
          <w:sz w:val="22"/>
        </w:rPr>
        <w:t xml:space="preserve"> standard pour le texte et une police sans-</w:t>
      </w:r>
      <w:proofErr w:type="spellStart"/>
      <w:r w:rsidRPr="00A14084">
        <w:rPr>
          <w:rFonts w:cstheme="minorHAnsi"/>
          <w:sz w:val="22"/>
        </w:rPr>
        <w:t>serif</w:t>
      </w:r>
      <w:proofErr w:type="spellEnd"/>
      <w:r w:rsidRPr="00A14084">
        <w:rPr>
          <w:rFonts w:cstheme="minorHAnsi"/>
          <w:sz w:val="22"/>
        </w:rPr>
        <w:t xml:space="preserve"> standard pour les titres.</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Interligne simple</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Marges droite et gauche de 2.5 cm</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 haute 1.5 cm</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 basse de 2 cm</w:t>
      </w:r>
    </w:p>
    <w:p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Texte justifié</w:t>
      </w:r>
    </w:p>
    <w:p w:rsidR="006B71DA" w:rsidRPr="00A14084" w:rsidRDefault="006B71DA" w:rsidP="006B71DA">
      <w:pPr>
        <w:rPr>
          <w:rFonts w:cstheme="minorHAnsi"/>
          <w:sz w:val="22"/>
        </w:rPr>
      </w:pPr>
      <w:r w:rsidRPr="00A14084">
        <w:rPr>
          <w:rFonts w:cstheme="minorHAnsi"/>
          <w:sz w:val="22"/>
        </w:rPr>
        <w:t>Votre thèse devra être déposée sous format PDF : vous visez donc la production d’un document électronique et non pas d’un document imprimé. Evitez les éléments perturbateurs dans la lecture en ligne, comme la présence des titres dans les en-têtes de chaque page. Afin de permettre de naviguer aisément dans votre thèse, privilégiez un format PDF dynamique.</w:t>
      </w:r>
    </w:p>
    <w:p w:rsidR="006B71DA" w:rsidRPr="00A14084" w:rsidRDefault="006B71DA" w:rsidP="006B71DA">
      <w:pPr>
        <w:rPr>
          <w:rFonts w:cstheme="minorHAnsi"/>
          <w:sz w:val="22"/>
        </w:rPr>
      </w:pPr>
      <w:r w:rsidRPr="00A14084">
        <w:rPr>
          <w:rFonts w:cstheme="minorHAnsi"/>
          <w:sz w:val="22"/>
        </w:rPr>
        <w:t>Un guide créé par vos bibliothécaires et regorgeant d’informations et d’exercices sur la rédaction d’un document</w:t>
      </w:r>
      <w:r w:rsidR="00EF1E40">
        <w:rPr>
          <w:rFonts w:cstheme="minorHAnsi"/>
          <w:sz w:val="22"/>
        </w:rPr>
        <w:t xml:space="preserve"> </w:t>
      </w:r>
      <w:r w:rsidRPr="00A14084">
        <w:rPr>
          <w:rFonts w:cstheme="minorHAnsi"/>
          <w:sz w:val="22"/>
        </w:rPr>
        <w:t xml:space="preserve">dans Word est disponible en ligne : </w:t>
      </w:r>
      <w:hyperlink r:id="rId9" w:history="1">
        <w:r w:rsidRPr="00A14084">
          <w:rPr>
            <w:rStyle w:val="Lienhypertexte"/>
            <w:rFonts w:cstheme="minorHAnsi"/>
            <w:sz w:val="22"/>
          </w:rPr>
          <w:t>https://bu.univ-amu.libguides.com/Word</w:t>
        </w:r>
      </w:hyperlink>
      <w:r w:rsidRPr="00A14084">
        <w:rPr>
          <w:rFonts w:cstheme="minorHAnsi"/>
          <w:sz w:val="22"/>
        </w:rPr>
        <w:t xml:space="preserve"> </w:t>
      </w:r>
    </w:p>
    <w:p w:rsidR="006B71DA" w:rsidRPr="00A14084" w:rsidRDefault="006B71DA" w:rsidP="006B71DA">
      <w:pPr>
        <w:rPr>
          <w:rFonts w:cstheme="minorHAnsi"/>
          <w:sz w:val="22"/>
        </w:rPr>
      </w:pPr>
    </w:p>
    <w:p w:rsidR="006B71DA" w:rsidRPr="00A14084" w:rsidRDefault="006B71DA" w:rsidP="006B71DA">
      <w:pPr>
        <w:rPr>
          <w:rFonts w:cstheme="minorHAnsi"/>
          <w:sz w:val="22"/>
        </w:rPr>
      </w:pPr>
      <w:r w:rsidRPr="00A14084">
        <w:rPr>
          <w:rFonts w:cstheme="minorHAnsi"/>
          <w:sz w:val="22"/>
        </w:rPr>
        <w:t>N’oubliez pas de supprimer cette page de consignes quand vous aurez fini la rédaction de votre thèse ! Bon courage </w:t>
      </w:r>
      <w:r w:rsidRPr="00A14084">
        <w:rPr>
          <mc:AlternateContent>
            <mc:Choice Requires="w16se">
              <w:rFonts w:cstheme="minorHAnsi"/>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sidRPr="00A14084">
        <w:rPr>
          <w:rFonts w:cstheme="minorHAnsi"/>
          <w:sz w:val="22"/>
        </w:rPr>
        <w:t xml:space="preserve"> </w:t>
      </w:r>
    </w:p>
    <w:p w:rsidR="006B71DA" w:rsidRPr="006B71DA" w:rsidRDefault="006B71DA">
      <w:pPr>
        <w:ind w:firstLine="0"/>
        <w:contextualSpacing w:val="0"/>
        <w:jc w:val="left"/>
        <w:rPr>
          <w:rFonts w:ascii="Calibri" w:eastAsia="Calibri" w:hAnsi="Calibri" w:cs="Times New Roman"/>
          <w:sz w:val="22"/>
        </w:rPr>
      </w:pPr>
      <w:r w:rsidRPr="006B71DA">
        <w:rPr>
          <w:rFonts w:ascii="Calibri" w:eastAsia="Calibri" w:hAnsi="Calibri" w:cs="Times New Roman"/>
          <w:sz w:val="22"/>
        </w:rPr>
        <w:br w:type="page"/>
      </w:r>
    </w:p>
    <w:p w:rsidR="006B71DA" w:rsidRDefault="006B71DA" w:rsidP="00E92D37">
      <w:pPr>
        <w:pStyle w:val="Titre3-annexes"/>
        <w:rPr>
          <w:rFonts w:eastAsia="Calibri"/>
        </w:rPr>
        <w:sectPr w:rsidR="006B71DA" w:rsidSect="006B71DA">
          <w:headerReference w:type="default" r:id="rId10"/>
          <w:footerReference w:type="default" r:id="rId11"/>
          <w:footerReference w:type="first" r:id="rId12"/>
          <w:endnotePr>
            <w:numFmt w:val="decimal"/>
          </w:endnotePr>
          <w:pgSz w:w="11906" w:h="16838"/>
          <w:pgMar w:top="1417" w:right="1417" w:bottom="1417" w:left="1417" w:header="1531" w:footer="708" w:gutter="0"/>
          <w:cols w:space="708"/>
          <w:titlePg/>
          <w:docGrid w:linePitch="360"/>
        </w:sectPr>
      </w:pPr>
    </w:p>
    <w:p w:rsidR="00206CA1" w:rsidRPr="00206CA1" w:rsidRDefault="004F6AF3" w:rsidP="00206CA1">
      <w:pPr>
        <w:spacing w:after="160" w:line="259" w:lineRule="auto"/>
        <w:ind w:firstLine="0"/>
        <w:contextualSpacing w:val="0"/>
        <w:jc w:val="left"/>
        <w:rPr>
          <w:rFonts w:ascii="Calibri" w:eastAsia="Calibri" w:hAnsi="Calibri" w:cs="Times New Roman"/>
          <w:sz w:val="22"/>
        </w:rPr>
      </w:pPr>
      <w:bookmarkStart w:id="1" w:name="_GoBack"/>
      <w:bookmarkEnd w:id="1"/>
      <w:r>
        <w:rPr>
          <w:rFonts w:ascii="Calibri Light" w:eastAsia="Calibri" w:hAnsi="Calibri Light" w:cs="Calibri Light"/>
          <w:noProof/>
          <w:sz w:val="96"/>
          <w:szCs w:val="96"/>
          <w:lang w:eastAsia="fr-FR"/>
        </w:rPr>
        <w:lastRenderedPageBreak/>
        <w:drawing>
          <wp:anchor distT="0" distB="0" distL="114300" distR="114300" simplePos="0" relativeHeight="251671040" behindDoc="0" locked="0" layoutInCell="1" allowOverlap="1">
            <wp:simplePos x="0" y="0"/>
            <wp:positionH relativeFrom="margin">
              <wp:align>left</wp:align>
            </wp:positionH>
            <wp:positionV relativeFrom="paragraph">
              <wp:posOffset>5080</wp:posOffset>
            </wp:positionV>
            <wp:extent cx="2623820" cy="899795"/>
            <wp:effectExtent l="0" t="0" r="508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RCOM-Logo_AMU_CMJ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3820" cy="899795"/>
                    </a:xfrm>
                    <a:prstGeom prst="rect">
                      <a:avLst/>
                    </a:prstGeom>
                  </pic:spPr>
                </pic:pic>
              </a:graphicData>
            </a:graphic>
            <wp14:sizeRelH relativeFrom="margin">
              <wp14:pctWidth>0</wp14:pctWidth>
            </wp14:sizeRelH>
            <wp14:sizeRelV relativeFrom="margin">
              <wp14:pctHeight>0</wp14:pctHeight>
            </wp14:sizeRelV>
          </wp:anchor>
        </w:drawing>
      </w:r>
      <w:r w:rsidR="00206CA1"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824" behindDoc="0" locked="0" layoutInCell="1" allowOverlap="1" wp14:anchorId="2CD4C64F" wp14:editId="79C8A14F">
                <wp:simplePos x="0" y="0"/>
                <wp:positionH relativeFrom="margin">
                  <wp:align>right</wp:align>
                </wp:positionH>
                <wp:positionV relativeFrom="margin">
                  <wp:align>top</wp:align>
                </wp:positionV>
                <wp:extent cx="2113200" cy="900000"/>
                <wp:effectExtent l="0" t="0" r="20955" b="14605"/>
                <wp:wrapNone/>
                <wp:docPr id="17" name="Rectangle 17"/>
                <wp:cNvGraphicFramePr/>
                <a:graphic xmlns:a="http://schemas.openxmlformats.org/drawingml/2006/main">
                  <a:graphicData uri="http://schemas.microsoft.com/office/word/2010/wordprocessingShape">
                    <wps:wsp>
                      <wps:cNvSpPr/>
                      <wps:spPr>
                        <a:xfrm>
                          <a:off x="0" y="0"/>
                          <a:ext cx="2113200" cy="9000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6B71DA" w:rsidRPr="00206CA1" w:rsidRDefault="006B71DA" w:rsidP="00206CA1">
                            <w:pPr>
                              <w:jc w:val="center"/>
                              <w:rPr>
                                <w:color w:val="000000"/>
                              </w:rPr>
                            </w:pPr>
                            <w:r w:rsidRPr="00206CA1">
                              <w:rPr>
                                <w:color w:val="000000"/>
                              </w:rPr>
                              <w:t xml:space="preserve">Logo de l’organisme en </w:t>
                            </w:r>
                            <w:proofErr w:type="spellStart"/>
                            <w:r w:rsidRPr="00206CA1">
                              <w:rPr>
                                <w:color w:val="000000"/>
                              </w:rPr>
                              <w:t>co-tutelle</w:t>
                            </w:r>
                            <w:proofErr w:type="spellEnd"/>
                            <w:r w:rsidRPr="00206CA1">
                              <w:rPr>
                                <w:color w:val="000000"/>
                              </w:rPr>
                              <w:t xml:space="preserve"> (le cas 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4C64F" id="Rectangle 17" o:spid="_x0000_s1026" style="position:absolute;margin-left:115.2pt;margin-top:0;width:166.4pt;height:70.85pt;z-index:251661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" fillcolor="#d9d9d9" strokecolor="#d9d9d9" strokeweight="1pt">
                <v:textbox>
                  <w:txbxContent>
                    <w:p w:rsidR="006B71DA" w:rsidRPr="00206CA1" w:rsidRDefault="006B71DA" w:rsidP="00206CA1">
                      <w:pPr>
                        <w:jc w:val="center"/>
                        <w:rPr>
                          <w:color w:val="000000"/>
                        </w:rPr>
                      </w:pPr>
                      <w:r w:rsidRPr="00206CA1">
                        <w:rPr>
                          <w:color w:val="000000"/>
                        </w:rPr>
                        <w:t>Logo de l’organisme en co-tutelle (le cas échéant)</w:t>
                      </w:r>
                    </w:p>
                  </w:txbxContent>
                </v:textbox>
                <w10:wrap anchorx="margin" anchory="margin"/>
              </v:rect>
            </w:pict>
          </mc:Fallback>
        </mc:AlternateContent>
      </w:r>
    </w:p>
    <w:p w:rsidR="00206CA1" w:rsidRPr="00206CA1" w:rsidRDefault="00206CA1" w:rsidP="00A3058B">
      <w:pPr>
        <w:pStyle w:val="Numrodethse"/>
      </w:pPr>
      <w:r w:rsidRPr="00206CA1">
        <w:rPr>
          <w:rFonts w:cs="Calibri Light"/>
          <w:noProof/>
          <w:sz w:val="96"/>
          <w:szCs w:val="96"/>
          <w:lang w:eastAsia="fr-FR"/>
        </w:rPr>
        <mc:AlternateContent>
          <mc:Choice Requires="wps">
            <w:drawing>
              <wp:anchor distT="0" distB="0" distL="114300" distR="114300" simplePos="0" relativeHeight="251662848" behindDoc="0" locked="1" layoutInCell="1" allowOverlap="1" wp14:anchorId="20E14106" wp14:editId="7C883740">
                <wp:simplePos x="0" y="0"/>
                <wp:positionH relativeFrom="margin">
                  <wp:posOffset>52070</wp:posOffset>
                </wp:positionH>
                <wp:positionV relativeFrom="paragraph">
                  <wp:posOffset>109855</wp:posOffset>
                </wp:positionV>
                <wp:extent cx="3162300" cy="0"/>
                <wp:effectExtent l="19050" t="19050" r="0" b="38100"/>
                <wp:wrapNone/>
                <wp:docPr id="6" name="Connecteur droit 6"/>
                <wp:cNvGraphicFramePr/>
                <a:graphic xmlns:a="http://schemas.openxmlformats.org/drawingml/2006/main">
                  <a:graphicData uri="http://schemas.microsoft.com/office/word/2010/wordprocessingShape">
                    <wps:wsp>
                      <wps:cNvCnPr/>
                      <wps:spPr>
                        <a:xfrm>
                          <a:off x="0" y="0"/>
                          <a:ext cx="3162300" cy="0"/>
                        </a:xfrm>
                        <a:prstGeom prst="line">
                          <a:avLst/>
                        </a:prstGeom>
                        <a:noFill/>
                        <a:ln w="57150" cap="rnd" cmpd="sng" algn="ctr">
                          <a:solidFill>
                            <a:srgbClr val="0066CC"/>
                          </a:solidFill>
                          <a:prstDash val="sysDot"/>
                          <a:miter lim="800000"/>
                        </a:ln>
                        <a:effectLst/>
                      </wps:spPr>
                      <wps:bodyPr/>
                    </wps:wsp>
                  </a:graphicData>
                </a:graphic>
                <wp14:sizeRelH relativeFrom="margin">
                  <wp14:pctWidth>0</wp14:pctWidth>
                </wp14:sizeRelH>
              </wp:anchor>
            </w:drawing>
          </mc:Choice>
          <mc:Fallback>
            <w:pict>
              <v:line w14:anchorId="520568DF" id="Connecteur droit 6" o:spid="_x0000_s1026" style="position:absolute;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1pt,8.65pt" to="253.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" strokecolor="#06c" strokeweight="4.5pt">
                <v:stroke dashstyle="1 1" joinstyle="miter" endcap="round"/>
                <w10:wrap anchorx="margin"/>
                <w10:anchorlock/>
              </v:line>
            </w:pict>
          </mc:Fallback>
        </mc:AlternateContent>
      </w:r>
      <w:r w:rsidRPr="00206CA1">
        <w:t>NNT/NL : 0000AIXM0000/</w:t>
      </w:r>
      <w:r w:rsidRPr="00A3058B">
        <w:t>000ED000</w:t>
      </w:r>
    </w:p>
    <w:p w:rsidR="00206CA1" w:rsidRPr="00D352D5" w:rsidRDefault="00206CA1" w:rsidP="007B78A3">
      <w:pPr>
        <w:pStyle w:val="Thsededoctorat"/>
        <w:rPr>
          <w:rFonts w:ascii="Titillium" w:eastAsia="Calibri" w:hAnsi="Titillium"/>
        </w:rPr>
      </w:pPr>
      <w:r w:rsidRPr="00D352D5">
        <w:rPr>
          <w:rFonts w:ascii="Titillium" w:eastAsia="Calibri" w:hAnsi="Titillium"/>
        </w:rPr>
        <w:t>THÈSE DE DOCTORAT</w:t>
      </w:r>
    </w:p>
    <w:p w:rsidR="00206CA1" w:rsidRPr="00E24D34" w:rsidRDefault="00206CA1" w:rsidP="00A3058B">
      <w:pPr>
        <w:pStyle w:val="Mentiondesoutenance"/>
      </w:pPr>
      <w:r w:rsidRPr="00E24D34">
        <w:t>Soutenue à Aix-Marseille Université</w:t>
      </w:r>
    </w:p>
    <w:p w:rsidR="00206CA1" w:rsidRPr="00E24D34" w:rsidRDefault="00206CA1" w:rsidP="00A15A22">
      <w:pPr>
        <w:pStyle w:val="Mentiondesoutenance"/>
      </w:pPr>
      <w:proofErr w:type="gramStart"/>
      <w:r w:rsidRPr="00E24D34">
        <w:t>en</w:t>
      </w:r>
      <w:proofErr w:type="gramEnd"/>
      <w:r w:rsidRPr="00E24D34">
        <w:t xml:space="preserve"> cotutelle avec l'université de </w:t>
      </w:r>
      <w:r w:rsidR="005B189B">
        <w:t>X (le cas échéant)</w:t>
      </w:r>
    </w:p>
    <w:p w:rsidR="00206CA1" w:rsidRPr="00206CA1" w:rsidRDefault="00206CA1" w:rsidP="00A3058B">
      <w:pPr>
        <w:pStyle w:val="Mentiondesoutenance"/>
      </w:pPr>
      <w:proofErr w:type="gramStart"/>
      <w:r w:rsidRPr="00E24D34">
        <w:t>le</w:t>
      </w:r>
      <w:proofErr w:type="gramEnd"/>
      <w:r w:rsidRPr="00E24D34">
        <w:t xml:space="preserve"> JJ mois AAAA par</w:t>
      </w:r>
    </w:p>
    <w:p w:rsidR="00206CA1" w:rsidRPr="00206CA1" w:rsidRDefault="00206CA1" w:rsidP="00E24D34">
      <w:pPr>
        <w:pStyle w:val="Nomprnom"/>
        <w:rPr>
          <w:rFonts w:eastAsia="Calibri"/>
        </w:rPr>
      </w:pPr>
      <w:r w:rsidRPr="00206CA1">
        <w:rPr>
          <w:rFonts w:eastAsia="Calibri"/>
        </w:rPr>
        <w:t>Prénom Nom</w:t>
      </w:r>
    </w:p>
    <w:p w:rsidR="00E11B9F" w:rsidRDefault="00E11B9F" w:rsidP="00E11B9F">
      <w:pPr>
        <w:pStyle w:val="Titreetsoustitre"/>
        <w:sectPr w:rsidR="00E11B9F" w:rsidSect="00E11B9F">
          <w:footerReference w:type="first" r:id="rId14"/>
          <w:footnotePr>
            <w:numFmt w:val="lowerLetter"/>
          </w:footnotePr>
          <w:endnotePr>
            <w:numFmt w:val="decimal"/>
          </w:endnotePr>
          <w:pgSz w:w="11906" w:h="16838"/>
          <w:pgMar w:top="1417" w:right="1417" w:bottom="1417" w:left="1417" w:header="1531" w:footer="708" w:gutter="0"/>
          <w:cols w:space="708"/>
          <w:titlePg/>
          <w:docGrid w:linePitch="360"/>
        </w:sectPr>
      </w:pPr>
      <w:r w:rsidRPr="00206CA1">
        <w:rPr>
          <w:rFonts w:eastAsia="Calibri"/>
          <w:noProof/>
          <w:lang w:eastAsia="fr-FR"/>
        </w:rPr>
        <mc:AlternateContent>
          <mc:Choice Requires="wpg">
            <w:drawing>
              <wp:anchor distT="0" distB="0" distL="114300" distR="114300" simplePos="0" relativeHeight="251664896" behindDoc="0" locked="0" layoutInCell="1" allowOverlap="1" wp14:anchorId="10BC9BAC" wp14:editId="2EACCE0E">
                <wp:simplePos x="0" y="0"/>
                <wp:positionH relativeFrom="margin">
                  <wp:posOffset>-137795</wp:posOffset>
                </wp:positionH>
                <wp:positionV relativeFrom="paragraph">
                  <wp:posOffset>1127760</wp:posOffset>
                </wp:positionV>
                <wp:extent cx="6457950" cy="3476625"/>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6457950" cy="3476625"/>
                          <a:chOff x="0" y="0"/>
                          <a:chExt cx="6343651" cy="3124200"/>
                        </a:xfrm>
                      </wpg:grpSpPr>
                      <wps:wsp>
                        <wps:cNvPr id="217" name="Zone de texte 2"/>
                        <wps:cNvSpPr txBox="1">
                          <a:spLocks noChangeArrowheads="1"/>
                        </wps:cNvSpPr>
                        <wps:spPr bwMode="auto">
                          <a:xfrm>
                            <a:off x="0" y="865"/>
                            <a:ext cx="2680970" cy="2847340"/>
                          </a:xfrm>
                          <a:prstGeom prst="rect">
                            <a:avLst/>
                          </a:prstGeom>
                          <a:noFill/>
                          <a:ln w="9525">
                            <a:noFill/>
                            <a:miter lim="800000"/>
                            <a:headEnd/>
                            <a:tailEnd/>
                          </a:ln>
                        </wps:spPr>
                        <wps:txbx>
                          <w:txbxContent>
                            <w:p w:rsidR="006B71DA" w:rsidRPr="00206CA1" w:rsidRDefault="006B71DA" w:rsidP="00A3058B">
                              <w:pPr>
                                <w:pStyle w:val="Normalgraspagedetitre"/>
                              </w:pPr>
                              <w:r w:rsidRPr="00206CA1">
                                <w:t>Discipline</w:t>
                              </w:r>
                            </w:p>
                            <w:p w:rsidR="006B71DA" w:rsidRPr="00206CA1" w:rsidRDefault="006B71DA" w:rsidP="00CD50FB">
                              <w:pPr>
                                <w:pStyle w:val="Normalpagedetitre"/>
                              </w:pPr>
                              <w:r>
                                <w:t xml:space="preserve">Renseigner la discipline (voir </w:t>
                              </w:r>
                              <w:hyperlink w:anchor="_C.Intitulés_des_doctorats" w:history="1">
                                <w:r w:rsidRPr="0020090F">
                                  <w:rPr>
                                    <w:rStyle w:val="Lienhypertexte"/>
                                  </w:rPr>
                                  <w:t>Annexe C</w:t>
                                </w:r>
                              </w:hyperlink>
                              <w:r>
                                <w:t>)</w:t>
                              </w:r>
                            </w:p>
                            <w:p w:rsidR="006B71DA" w:rsidRPr="00206CA1" w:rsidRDefault="006B71DA" w:rsidP="00A3058B">
                              <w:pPr>
                                <w:pStyle w:val="Normalgraspagedetitre"/>
                                <w:rPr>
                                  <w:rFonts w:ascii="TitilliumWeb-Bold" w:hAnsi="TitilliumWeb-Bold"/>
                                </w:rPr>
                              </w:pPr>
                              <w:r w:rsidRPr="00206CA1">
                                <w:t>Spécialité</w:t>
                              </w:r>
                            </w:p>
                            <w:p w:rsidR="006B71DA" w:rsidRPr="00206CA1" w:rsidRDefault="006B71DA" w:rsidP="00CD50FB">
                              <w:pPr>
                                <w:pStyle w:val="Normalpagedetitre"/>
                              </w:pPr>
                              <w:r>
                                <w:t xml:space="preserve">Renseigner la spécialité (voir </w:t>
                              </w:r>
                              <w:hyperlink w:anchor="_C.Intitulés_des_doctorats" w:history="1">
                                <w:r w:rsidRPr="0020090F">
                                  <w:rPr>
                                    <w:rStyle w:val="Lienhypertexte"/>
                                  </w:rPr>
                                  <w:t>Annexe C</w:t>
                                </w:r>
                              </w:hyperlink>
                              <w:r>
                                <w:t>)</w:t>
                              </w:r>
                            </w:p>
                            <w:p w:rsidR="006B71DA" w:rsidRPr="00206CA1" w:rsidRDefault="006B71DA" w:rsidP="00A3058B">
                              <w:pPr>
                                <w:pStyle w:val="Normalgraspagedetitre"/>
                              </w:pPr>
                              <w:r w:rsidRPr="00206CA1">
                                <w:t>École doctorale</w:t>
                              </w:r>
                            </w:p>
                            <w:p w:rsidR="006B71DA" w:rsidRPr="00206CA1" w:rsidRDefault="006B71DA" w:rsidP="00CD50FB">
                              <w:pPr>
                                <w:pStyle w:val="Normalpagedetitre"/>
                              </w:pPr>
                              <w:r>
                                <w:t xml:space="preserve">Numéro et nom de l’ED (voir </w:t>
                              </w:r>
                              <w:hyperlink w:anchor="_C.Intitulés_des_doctorats" w:history="1">
                                <w:r w:rsidRPr="0020090F">
                                  <w:rPr>
                                    <w:rStyle w:val="Lienhypertexte"/>
                                  </w:rPr>
                                  <w:t>Annexe C</w:t>
                                </w:r>
                              </w:hyperlink>
                              <w:r>
                                <w:t>)</w:t>
                              </w:r>
                            </w:p>
                            <w:p w:rsidR="006B71DA" w:rsidRPr="00206CA1" w:rsidRDefault="006B71DA" w:rsidP="00A3058B">
                              <w:pPr>
                                <w:pStyle w:val="Normalgraspagedetitre"/>
                              </w:pPr>
                              <w:r w:rsidRPr="00206CA1">
                                <w:t>Laboratoire/Partenaires de recherche</w:t>
                              </w:r>
                            </w:p>
                            <w:p w:rsidR="006B71DA" w:rsidRDefault="006B71DA" w:rsidP="0020090F">
                              <w:pPr>
                                <w:pStyle w:val="Normalpagedetitre"/>
                              </w:pPr>
                              <w:proofErr w:type="gramStart"/>
                              <w:r>
                                <w:t>renseigner</w:t>
                              </w:r>
                              <w:proofErr w:type="gramEnd"/>
                              <w:r>
                                <w:t xml:space="preserve"> les partenaires institutionnels</w:t>
                              </w:r>
                            </w:p>
                            <w:p w:rsidR="006B71DA" w:rsidRDefault="006B71DA" w:rsidP="0020090F">
                              <w:pPr>
                                <w:pStyle w:val="Normalpagedetitre"/>
                              </w:pPr>
                              <w:proofErr w:type="gramStart"/>
                              <w:r>
                                <w:t>et</w:t>
                              </w:r>
                              <w:proofErr w:type="gramEnd"/>
                              <w:r>
                                <w:t xml:space="preserve"> les partenaires privés</w:t>
                              </w:r>
                            </w:p>
                            <w:p w:rsidR="006B71DA" w:rsidRPr="00206CA1" w:rsidRDefault="006B71DA" w:rsidP="0020090F">
                              <w:pPr>
                                <w:pStyle w:val="Normalpagedetitre"/>
                              </w:pPr>
                              <w:proofErr w:type="gramStart"/>
                              <w:r>
                                <w:t>un</w:t>
                              </w:r>
                              <w:proofErr w:type="gramEnd"/>
                              <w:r>
                                <w:t xml:space="preserve"> partenaire par ligne</w:t>
                              </w:r>
                            </w:p>
                          </w:txbxContent>
                        </wps:txbx>
                        <wps:bodyPr rot="0" vert="horz" wrap="square" lIns="91440" tIns="45720" rIns="91440" bIns="45720" anchor="t" anchorCtr="0">
                          <a:noAutofit/>
                        </wps:bodyPr>
                      </wps:wsp>
                      <wpg:grpSp>
                        <wpg:cNvPr id="13" name="Groupe 13"/>
                        <wpg:cNvGrpSpPr/>
                        <wpg:grpSpPr>
                          <a:xfrm>
                            <a:off x="2676525" y="0"/>
                            <a:ext cx="3667126" cy="3124200"/>
                            <a:chOff x="0" y="1"/>
                            <a:chExt cx="3667126" cy="3124200"/>
                          </a:xfrm>
                        </wpg:grpSpPr>
                        <wps:wsp>
                          <wps:cNvPr id="10" name="Zone de texte 2"/>
                          <wps:cNvSpPr txBox="1">
                            <a:spLocks noChangeArrowheads="1"/>
                          </wps:cNvSpPr>
                          <wps:spPr bwMode="auto">
                            <a:xfrm>
                              <a:off x="171451" y="1"/>
                              <a:ext cx="3495675" cy="3124200"/>
                            </a:xfrm>
                            <a:prstGeom prst="rect">
                              <a:avLst/>
                            </a:prstGeom>
                            <a:noFill/>
                            <a:ln w="9525">
                              <a:noFill/>
                              <a:miter lim="800000"/>
                              <a:headEnd/>
                              <a:tailEnd/>
                            </a:ln>
                          </wps:spPr>
                          <wps:txbx>
                            <w:txbxContent>
                              <w:p w:rsidR="006B71DA" w:rsidRPr="00206CA1" w:rsidRDefault="006B71DA" w:rsidP="00A3058B">
                                <w:pPr>
                                  <w:pStyle w:val="Normalgraspagedetitre"/>
                                </w:pPr>
                                <w:r w:rsidRPr="00206CA1">
                                  <w:t>Composition du jury</w:t>
                                </w:r>
                              </w:p>
                              <w:p w:rsidR="006B71DA" w:rsidRPr="00B66A26" w:rsidRDefault="006B71DA" w:rsidP="00B66A26">
                                <w:pPr>
                                  <w:pStyle w:val="Normalpagedetitre"/>
                                </w:pPr>
                                <w:r w:rsidRPr="00B66A26">
                                  <w:t xml:space="preserve">Prénom NOM </w:t>
                                </w:r>
                                <w:r w:rsidRPr="00B66A26">
                                  <w:tab/>
                                </w:r>
                                <w:proofErr w:type="spellStart"/>
                                <w:r w:rsidRPr="00B66A26">
                                  <w:t>Rapporteur·se</w:t>
                                </w:r>
                                <w:proofErr w:type="spellEnd"/>
                              </w:p>
                              <w:p w:rsidR="006B71DA" w:rsidRPr="00E24D34" w:rsidRDefault="006B71DA" w:rsidP="00E24D34">
                                <w:pPr>
                                  <w:pStyle w:val="Normalpagedetitre"/>
                                </w:pPr>
                                <w:r>
                                  <w:t>Affiliation</w:t>
                                </w:r>
                              </w:p>
                              <w:p w:rsidR="006B71DA" w:rsidRPr="00206CA1" w:rsidRDefault="006B71DA" w:rsidP="00B66A26">
                                <w:pPr>
                                  <w:pStyle w:val="Normalpagedetitre"/>
                                </w:pPr>
                                <w:r w:rsidRPr="00B66A26">
                                  <w:t>Prénom NOM</w:t>
                                </w:r>
                                <w:r>
                                  <w:tab/>
                                </w:r>
                                <w:proofErr w:type="spellStart"/>
                                <w:r w:rsidRPr="00E24D34">
                                  <w:t>Rapporteu</w:t>
                                </w:r>
                                <w:r>
                                  <w:t>r·</w:t>
                                </w:r>
                                <w:r w:rsidRPr="00E24D34">
                                  <w:t>se</w:t>
                                </w:r>
                                <w:proofErr w:type="spellEnd"/>
                              </w:p>
                              <w:p w:rsidR="006B71DA" w:rsidRPr="00E24D34" w:rsidRDefault="006B71DA" w:rsidP="002753FD">
                                <w:pPr>
                                  <w:pStyle w:val="Normalpagedetitre"/>
                                </w:pPr>
                                <w:r>
                                  <w:t>Affiliation</w:t>
                                </w:r>
                              </w:p>
                              <w:p w:rsidR="006B71DA" w:rsidRPr="00206CA1" w:rsidRDefault="006B71DA" w:rsidP="00B66A26">
                                <w:pPr>
                                  <w:pStyle w:val="Normalpagedetitre"/>
                                </w:pPr>
                                <w:r w:rsidRPr="00B66A26">
                                  <w:t>Prénom NOM</w:t>
                                </w:r>
                                <w:r>
                                  <w:tab/>
                                </w:r>
                                <w:proofErr w:type="spellStart"/>
                                <w:r w:rsidRPr="00206CA1">
                                  <w:t>Examinateur</w:t>
                                </w:r>
                                <w:r>
                                  <w:t>·rice</w:t>
                                </w:r>
                                <w:proofErr w:type="spellEnd"/>
                              </w:p>
                              <w:p w:rsidR="006B71DA" w:rsidRPr="00E24D34" w:rsidRDefault="006B71DA" w:rsidP="002753FD">
                                <w:pPr>
                                  <w:pStyle w:val="Normalpagedetitre"/>
                                </w:pPr>
                                <w:r>
                                  <w:t>Affiliation</w:t>
                                </w:r>
                              </w:p>
                              <w:p w:rsidR="006B71DA" w:rsidRPr="00206CA1" w:rsidRDefault="006B71DA" w:rsidP="00B66A26">
                                <w:pPr>
                                  <w:pStyle w:val="Normalpagedetitre"/>
                                </w:pPr>
                                <w:r w:rsidRPr="00B66A26">
                                  <w:t>Prénom NOM</w:t>
                                </w:r>
                                <w:r>
                                  <w:tab/>
                                </w:r>
                                <w:r w:rsidRPr="00206CA1">
                                  <w:t xml:space="preserve">Président </w:t>
                                </w:r>
                                <w:r>
                                  <w:t xml:space="preserve">·e </w:t>
                                </w:r>
                                <w:r w:rsidRPr="00206CA1">
                                  <w:t>du jury</w:t>
                                </w:r>
                              </w:p>
                              <w:p w:rsidR="006B71DA" w:rsidRPr="00E24D34" w:rsidRDefault="006B71DA" w:rsidP="002753FD">
                                <w:pPr>
                                  <w:pStyle w:val="Normalpagedetitre"/>
                                </w:pPr>
                                <w:r>
                                  <w:t>Affiliation</w:t>
                                </w:r>
                              </w:p>
                              <w:p w:rsidR="006B71DA" w:rsidRPr="00206CA1" w:rsidRDefault="006B71DA" w:rsidP="00B66A26">
                                <w:pPr>
                                  <w:pStyle w:val="Normalpagedetitre"/>
                                </w:pPr>
                                <w:r>
                                  <w:t>Prénom NOM</w:t>
                                </w:r>
                                <w:r w:rsidRPr="00206CA1">
                                  <w:tab/>
                                </w:r>
                                <w:proofErr w:type="spellStart"/>
                                <w:r w:rsidRPr="00206CA1">
                                  <w:t>Directeur</w:t>
                                </w:r>
                                <w:r>
                                  <w:t>·</w:t>
                                </w:r>
                                <w:proofErr w:type="gramStart"/>
                                <w:r>
                                  <w:t>rice</w:t>
                                </w:r>
                                <w:proofErr w:type="spellEnd"/>
                                <w:r>
                                  <w:t xml:space="preserve"> </w:t>
                                </w:r>
                                <w:r w:rsidRPr="00206CA1">
                                  <w:t xml:space="preserve"> de</w:t>
                                </w:r>
                                <w:proofErr w:type="gramEnd"/>
                                <w:r w:rsidRPr="00206CA1">
                                  <w:t xml:space="preserve"> thèse</w:t>
                                </w:r>
                              </w:p>
                              <w:p w:rsidR="006B71DA" w:rsidRPr="00E24D34" w:rsidRDefault="006B71DA" w:rsidP="002753FD">
                                <w:pPr>
                                  <w:pStyle w:val="Normalpagedetitre"/>
                                </w:pPr>
                                <w:r>
                                  <w:t>Affiliation</w:t>
                                </w:r>
                              </w:p>
                              <w:p w:rsidR="006B71DA" w:rsidRPr="00206CA1" w:rsidRDefault="006B71DA" w:rsidP="00CD50FB">
                                <w:pPr>
                                  <w:pStyle w:val="Normalpagedetitre"/>
                                </w:pPr>
                                <w:r>
                                  <w:t>Prénom NOM</w:t>
                                </w:r>
                                <w:r w:rsidRPr="00206CA1">
                                  <w:t xml:space="preserve"> </w:t>
                                </w:r>
                                <w:r w:rsidRPr="00206CA1">
                                  <w:tab/>
                                </w:r>
                                <w:proofErr w:type="spellStart"/>
                                <w:r w:rsidRPr="00206CA1">
                                  <w:t>Co-direct</w:t>
                                </w:r>
                                <w:r>
                                  <w:t>eur·</w:t>
                                </w:r>
                                <w:r w:rsidRPr="00206CA1">
                                  <w:t>rice</w:t>
                                </w:r>
                                <w:proofErr w:type="spellEnd"/>
                                <w:r w:rsidRPr="00206CA1">
                                  <w:t xml:space="preserve"> de thèse</w:t>
                                </w:r>
                              </w:p>
                              <w:p w:rsidR="006B71DA" w:rsidRPr="00E24D34" w:rsidRDefault="006B71DA" w:rsidP="002753FD">
                                <w:pPr>
                                  <w:pStyle w:val="Normalpagedetitre"/>
                                </w:pPr>
                                <w:r>
                                  <w:t>Affiliation</w:t>
                                </w:r>
                              </w:p>
                              <w:p w:rsidR="006B71DA" w:rsidRPr="0071303B" w:rsidRDefault="006B71DA" w:rsidP="002753FD">
                                <w:pPr>
                                  <w:pStyle w:val="Normalpagedetitre"/>
                                </w:pPr>
                              </w:p>
                            </w:txbxContent>
                          </wps:txbx>
                          <wps:bodyPr rot="0" vert="horz" wrap="square" lIns="91440" tIns="45720" rIns="91440" bIns="45720" anchor="t" anchorCtr="0">
                            <a:noAutofit/>
                          </wps:bodyPr>
                        </wps:wsp>
                        <wps:wsp>
                          <wps:cNvPr id="12" name="Connecteur droit 12"/>
                          <wps:cNvCnPr/>
                          <wps:spPr>
                            <a:xfrm>
                              <a:off x="0" y="142875"/>
                              <a:ext cx="0" cy="2761615"/>
                            </a:xfrm>
                            <a:prstGeom prst="line">
                              <a:avLst/>
                            </a:prstGeom>
                            <a:noFill/>
                            <a:ln w="57150" cap="rnd"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0BC9BAC" id="Groupe 14" o:spid="_x0000_s1027" style="position:absolute;left:0;text-align:left;margin-left:-10.85pt;margin-top:88.8pt;width:508.5pt;height:273.75pt;z-index:251664896;mso-position-horizontal-relative:margin;mso-width-relative:margin;mso-height-relative:margin" coordsize="63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">
                <v:shapetype id="_x0000_t202" coordsize="21600,21600" o:spt="202" path="m,l,21600r21600,l21600,xe">
                  <v:stroke joinstyle="miter"/>
                  <v:path gradientshapeok="t" o:connecttype="rect"/>
                </v:shapetype>
                <v:shape id="_x0000_s1028" type="#_x0000_t202" style="position:absolute;top:8;width:26809;height:28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6B71DA" w:rsidRPr="00206CA1" w:rsidRDefault="006B71DA" w:rsidP="00A3058B">
                        <w:pPr>
                          <w:pStyle w:val="Normalgraspagedetitre"/>
                        </w:pPr>
                        <w:r w:rsidRPr="00206CA1">
                          <w:t>Discipline</w:t>
                        </w:r>
                      </w:p>
                      <w:p w:rsidR="006B71DA" w:rsidRPr="00206CA1" w:rsidRDefault="006B71DA" w:rsidP="00CD50FB">
                        <w:pPr>
                          <w:pStyle w:val="Normalpagedetitre"/>
                        </w:pPr>
                        <w:r>
                          <w:t xml:space="preserve">Renseigner la discipline (voir </w:t>
                        </w:r>
                        <w:hyperlink w:anchor="_C.Intitulés_des_doctorats" w:history="1">
                          <w:r w:rsidRPr="0020090F">
                            <w:rPr>
                              <w:rStyle w:val="Lienhypertexte"/>
                            </w:rPr>
                            <w:t>Annexe C</w:t>
                          </w:r>
                        </w:hyperlink>
                        <w:r>
                          <w:t>)</w:t>
                        </w:r>
                      </w:p>
                      <w:p w:rsidR="006B71DA" w:rsidRPr="00206CA1" w:rsidRDefault="006B71DA" w:rsidP="00A3058B">
                        <w:pPr>
                          <w:pStyle w:val="Normalgraspagedetitre"/>
                          <w:rPr>
                            <w:rFonts w:ascii="TitilliumWeb-Bold" w:hAnsi="TitilliumWeb-Bold"/>
                          </w:rPr>
                        </w:pPr>
                        <w:r w:rsidRPr="00206CA1">
                          <w:t>Spécialité</w:t>
                        </w:r>
                      </w:p>
                      <w:p w:rsidR="006B71DA" w:rsidRPr="00206CA1" w:rsidRDefault="006B71DA" w:rsidP="00CD50FB">
                        <w:pPr>
                          <w:pStyle w:val="Normalpagedetitre"/>
                        </w:pPr>
                        <w:r>
                          <w:t xml:space="preserve">Renseigner la spécialité (voir </w:t>
                        </w:r>
                        <w:hyperlink w:anchor="_C.Intitulés_des_doctorats" w:history="1">
                          <w:r w:rsidRPr="0020090F">
                            <w:rPr>
                              <w:rStyle w:val="Lienhypertexte"/>
                            </w:rPr>
                            <w:t>Annexe C</w:t>
                          </w:r>
                        </w:hyperlink>
                        <w:r>
                          <w:t>)</w:t>
                        </w:r>
                      </w:p>
                      <w:p w:rsidR="006B71DA" w:rsidRPr="00206CA1" w:rsidRDefault="006B71DA" w:rsidP="00A3058B">
                        <w:pPr>
                          <w:pStyle w:val="Normalgraspagedetitre"/>
                        </w:pPr>
                        <w:r w:rsidRPr="00206CA1">
                          <w:t>École doctorale</w:t>
                        </w:r>
                      </w:p>
                      <w:p w:rsidR="006B71DA" w:rsidRPr="00206CA1" w:rsidRDefault="006B71DA" w:rsidP="00CD50FB">
                        <w:pPr>
                          <w:pStyle w:val="Normalpagedetitre"/>
                        </w:pPr>
                        <w:r>
                          <w:t xml:space="preserve">Numéro et nom de l’ED (voir </w:t>
                        </w:r>
                        <w:hyperlink w:anchor="_C.Intitulés_des_doctorats" w:history="1">
                          <w:r w:rsidRPr="0020090F">
                            <w:rPr>
                              <w:rStyle w:val="Lienhypertexte"/>
                            </w:rPr>
                            <w:t>Annexe C</w:t>
                          </w:r>
                        </w:hyperlink>
                        <w:r>
                          <w:t>)</w:t>
                        </w:r>
                      </w:p>
                      <w:p w:rsidR="006B71DA" w:rsidRPr="00206CA1" w:rsidRDefault="006B71DA" w:rsidP="00A3058B">
                        <w:pPr>
                          <w:pStyle w:val="Normalgraspagedetitre"/>
                        </w:pPr>
                        <w:r w:rsidRPr="00206CA1">
                          <w:t>Laboratoire/Partenaires de recherche</w:t>
                        </w:r>
                      </w:p>
                      <w:p w:rsidR="006B71DA" w:rsidRDefault="006B71DA" w:rsidP="0020090F">
                        <w:pPr>
                          <w:pStyle w:val="Normalpagedetitre"/>
                        </w:pPr>
                        <w:r>
                          <w:t>renseigner les partenaires institutionnels</w:t>
                        </w:r>
                      </w:p>
                      <w:p w:rsidR="006B71DA" w:rsidRDefault="006B71DA" w:rsidP="0020090F">
                        <w:pPr>
                          <w:pStyle w:val="Normalpagedetitre"/>
                        </w:pPr>
                        <w:r>
                          <w:t>et les partenaires privés</w:t>
                        </w:r>
                      </w:p>
                      <w:p w:rsidR="006B71DA" w:rsidRPr="00206CA1" w:rsidRDefault="006B71DA" w:rsidP="0020090F">
                        <w:pPr>
                          <w:pStyle w:val="Normalpagedetitre"/>
                        </w:pPr>
                        <w:r>
                          <w:t>un partenaire par ligne</w:t>
                        </w:r>
                      </w:p>
                    </w:txbxContent>
                  </v:textbox>
                </v:shape>
                <v:group id="Groupe 13" o:spid="_x0000_s1029" style="position:absolute;left:26765;width:36671;height:31242" coordorigin="" coordsize="3667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0" type="#_x0000_t202" style="position:absolute;left:1714;width:34957;height:3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B71DA" w:rsidRPr="00206CA1" w:rsidRDefault="006B71DA" w:rsidP="00A3058B">
                          <w:pPr>
                            <w:pStyle w:val="Normalgraspagedetitre"/>
                          </w:pPr>
                          <w:r w:rsidRPr="00206CA1">
                            <w:t>Composition du jury</w:t>
                          </w:r>
                        </w:p>
                        <w:p w:rsidR="006B71DA" w:rsidRPr="00B66A26" w:rsidRDefault="006B71DA" w:rsidP="00B66A26">
                          <w:pPr>
                            <w:pStyle w:val="Normalpagedetitre"/>
                          </w:pPr>
                          <w:r w:rsidRPr="00B66A26">
                            <w:t xml:space="preserve">Prénom NOM </w:t>
                          </w:r>
                          <w:r w:rsidRPr="00B66A26">
                            <w:tab/>
                            <w:t>Rapporteur·se</w:t>
                          </w:r>
                        </w:p>
                        <w:p w:rsidR="006B71DA" w:rsidRPr="00E24D34" w:rsidRDefault="006B71DA" w:rsidP="00E24D34">
                          <w:pPr>
                            <w:pStyle w:val="Normalpagedetitre"/>
                          </w:pPr>
                          <w:r>
                            <w:t>Affiliation</w:t>
                          </w:r>
                        </w:p>
                        <w:p w:rsidR="006B71DA" w:rsidRPr="00206CA1" w:rsidRDefault="006B71DA" w:rsidP="00B66A26">
                          <w:pPr>
                            <w:pStyle w:val="Normalpagedetitre"/>
                          </w:pPr>
                          <w:r w:rsidRPr="00B66A26">
                            <w:t>Prénom NOM</w:t>
                          </w:r>
                          <w:r>
                            <w:tab/>
                          </w:r>
                          <w:r w:rsidRPr="00E24D34">
                            <w:t>Rapporteu</w:t>
                          </w:r>
                          <w:r>
                            <w:t>r·</w:t>
                          </w:r>
                          <w:r w:rsidRPr="00E24D34">
                            <w:t>se</w:t>
                          </w:r>
                        </w:p>
                        <w:p w:rsidR="006B71DA" w:rsidRPr="00E24D34" w:rsidRDefault="006B71DA" w:rsidP="002753FD">
                          <w:pPr>
                            <w:pStyle w:val="Normalpagedetitre"/>
                          </w:pPr>
                          <w:r>
                            <w:t>Affiliation</w:t>
                          </w:r>
                        </w:p>
                        <w:p w:rsidR="006B71DA" w:rsidRPr="00206CA1" w:rsidRDefault="006B71DA" w:rsidP="00B66A26">
                          <w:pPr>
                            <w:pStyle w:val="Normalpagedetitre"/>
                          </w:pPr>
                          <w:r w:rsidRPr="00B66A26">
                            <w:t>Prénom NOM</w:t>
                          </w:r>
                          <w:r>
                            <w:tab/>
                          </w:r>
                          <w:r w:rsidRPr="00206CA1">
                            <w:t>Examinateur</w:t>
                          </w:r>
                          <w:r>
                            <w:t>·rice</w:t>
                          </w:r>
                        </w:p>
                        <w:p w:rsidR="006B71DA" w:rsidRPr="00E24D34" w:rsidRDefault="006B71DA" w:rsidP="002753FD">
                          <w:pPr>
                            <w:pStyle w:val="Normalpagedetitre"/>
                          </w:pPr>
                          <w:r>
                            <w:t>Affiliation</w:t>
                          </w:r>
                        </w:p>
                        <w:p w:rsidR="006B71DA" w:rsidRPr="00206CA1" w:rsidRDefault="006B71DA" w:rsidP="00B66A26">
                          <w:pPr>
                            <w:pStyle w:val="Normalpagedetitre"/>
                          </w:pPr>
                          <w:r w:rsidRPr="00B66A26">
                            <w:t>Prénom NOM</w:t>
                          </w:r>
                          <w:r>
                            <w:tab/>
                          </w:r>
                          <w:r w:rsidRPr="00206CA1">
                            <w:t xml:space="preserve">Président </w:t>
                          </w:r>
                          <w:r>
                            <w:t xml:space="preserve">·e </w:t>
                          </w:r>
                          <w:r w:rsidRPr="00206CA1">
                            <w:t>du jury</w:t>
                          </w:r>
                        </w:p>
                        <w:p w:rsidR="006B71DA" w:rsidRPr="00E24D34" w:rsidRDefault="006B71DA" w:rsidP="002753FD">
                          <w:pPr>
                            <w:pStyle w:val="Normalpagedetitre"/>
                          </w:pPr>
                          <w:r>
                            <w:t>Affiliation</w:t>
                          </w:r>
                        </w:p>
                        <w:p w:rsidR="006B71DA" w:rsidRPr="00206CA1" w:rsidRDefault="006B71DA" w:rsidP="00B66A26">
                          <w:pPr>
                            <w:pStyle w:val="Normalpagedetitre"/>
                          </w:pPr>
                          <w:r>
                            <w:t>Prénom NOM</w:t>
                          </w:r>
                          <w:r w:rsidRPr="00206CA1">
                            <w:tab/>
                            <w:t>Directeur</w:t>
                          </w:r>
                          <w:r>
                            <w:t xml:space="preserve">·rice </w:t>
                          </w:r>
                          <w:r w:rsidRPr="00206CA1">
                            <w:t xml:space="preserve"> de thèse</w:t>
                          </w:r>
                        </w:p>
                        <w:p w:rsidR="006B71DA" w:rsidRPr="00E24D34" w:rsidRDefault="006B71DA" w:rsidP="002753FD">
                          <w:pPr>
                            <w:pStyle w:val="Normalpagedetitre"/>
                          </w:pPr>
                          <w:r>
                            <w:t>Affiliation</w:t>
                          </w:r>
                        </w:p>
                        <w:p w:rsidR="006B71DA" w:rsidRPr="00206CA1" w:rsidRDefault="006B71DA" w:rsidP="00CD50FB">
                          <w:pPr>
                            <w:pStyle w:val="Normalpagedetitre"/>
                          </w:pPr>
                          <w:r>
                            <w:t>Prénom NOM</w:t>
                          </w:r>
                          <w:r w:rsidRPr="00206CA1">
                            <w:t xml:space="preserve"> </w:t>
                          </w:r>
                          <w:r w:rsidRPr="00206CA1">
                            <w:tab/>
                            <w:t>Co-direct</w:t>
                          </w:r>
                          <w:r>
                            <w:t>eur·</w:t>
                          </w:r>
                          <w:r w:rsidRPr="00206CA1">
                            <w:t>rice de thèse</w:t>
                          </w:r>
                        </w:p>
                        <w:p w:rsidR="006B71DA" w:rsidRPr="00E24D34" w:rsidRDefault="006B71DA" w:rsidP="002753FD">
                          <w:pPr>
                            <w:pStyle w:val="Normalpagedetitre"/>
                          </w:pPr>
                          <w:r>
                            <w:t>Affiliation</w:t>
                          </w:r>
                        </w:p>
                        <w:p w:rsidR="006B71DA" w:rsidRPr="0071303B" w:rsidRDefault="006B71DA" w:rsidP="002753FD">
                          <w:pPr>
                            <w:pStyle w:val="Normalpagedetitre"/>
                          </w:pPr>
                        </w:p>
                      </w:txbxContent>
                    </v:textbox>
                  </v:shape>
                  <v:line id="Connecteur droit 12" o:spid="_x0000_s1031" style="position:absolute;visibility:visible;mso-wrap-style:square" from="0,1428" to="0,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" strokecolor="windowText" strokeweight="4.5pt">
                    <v:stroke dashstyle="1 1" joinstyle="miter" endcap="round"/>
                  </v:line>
                </v:group>
                <w10:wrap type="square" anchorx="margin"/>
              </v:group>
            </w:pict>
          </mc:Fallback>
        </mc:AlternateContent>
      </w:r>
      <w:r w:rsidR="00206CA1" w:rsidRPr="00206CA1">
        <w:rPr>
          <w:rFonts w:eastAsia="Calibri"/>
        </w:rPr>
        <w:t>Titre</w:t>
      </w:r>
      <w:r>
        <w:rPr>
          <w:rFonts w:eastAsia="Calibri"/>
        </w:rPr>
        <w:t xml:space="preserve"> de la thèse</w:t>
      </w:r>
      <w:r w:rsidR="00206CA1" w:rsidRPr="00206CA1">
        <w:rPr>
          <w:rFonts w:eastAsia="Calibri"/>
        </w:rPr>
        <w:t xml:space="preserve"> :</w:t>
      </w:r>
      <w:r>
        <w:rPr>
          <w:rFonts w:eastAsia="Calibri"/>
        </w:rPr>
        <w:t xml:space="preserve"> </w:t>
      </w:r>
      <w:r w:rsidR="00206CA1" w:rsidRPr="00206CA1">
        <w:rPr>
          <w:rFonts w:eastAsia="Calibri"/>
        </w:rPr>
        <w:t>sous-</w:t>
      </w:r>
      <w:r w:rsidR="00206CA1" w:rsidRPr="00CF71CF">
        <w:t>titr</w:t>
      </w:r>
      <w:r>
        <w:t>e de la thès</w:t>
      </w:r>
      <w:r w:rsidR="005B189B">
        <w:t>e</w:t>
      </w:r>
    </w:p>
    <w:p w:rsidR="006F0144" w:rsidRDefault="006F0144" w:rsidP="00842AA2">
      <w:pPr>
        <w:pStyle w:val="Titre1sansnumrotation"/>
      </w:pPr>
      <w:bookmarkStart w:id="2" w:name="_Toc76394281"/>
      <w:r>
        <w:lastRenderedPageBreak/>
        <w:t>Affidavit</w:t>
      </w:r>
      <w:bookmarkEnd w:id="2"/>
    </w:p>
    <w:p w:rsidR="005B189B" w:rsidRDefault="005B189B" w:rsidP="005B189B">
      <w:pPr>
        <w:spacing w:line="360" w:lineRule="auto"/>
      </w:pPr>
      <w:r>
        <w:t xml:space="preserve">Je soussigné, </w:t>
      </w:r>
      <w:sdt>
        <w:sdtPr>
          <w:id w:val="1772749595"/>
          <w:placeholder>
            <w:docPart w:val="0F1730C255224F4A97735BB56282C29A"/>
          </w:placeholder>
        </w:sdtPr>
        <w:sdtEndPr/>
        <w:sdtContent>
          <w:sdt>
            <w:sdtPr>
              <w:id w:val="852456771"/>
              <w:placeholder>
                <w:docPart w:val="0F1730C255224F4A97735BB56282C29A"/>
              </w:placeholder>
            </w:sdtPr>
            <w:sdtEndPr/>
            <w:sdtContent>
              <w:bookmarkStart w:id="3" w:name="Texte1"/>
              <w:r>
                <w:fldChar w:fldCharType="begin">
                  <w:ffData>
                    <w:name w:val="Texte1"/>
                    <w:enabled/>
                    <w:calcOnExit w:val="0"/>
                    <w:textInput>
                      <w:default w:val="Prénom et Nom du doctorant"/>
                    </w:textInput>
                  </w:ffData>
                </w:fldChar>
              </w:r>
              <w:r>
                <w:instrText xml:space="preserve"> FORMTEXT </w:instrText>
              </w:r>
              <w:r>
                <w:fldChar w:fldCharType="separate"/>
              </w:r>
              <w:r>
                <w:rPr>
                  <w:noProof/>
                </w:rPr>
                <w:t>Prénom et Nom du doctorant</w:t>
              </w:r>
              <w:r>
                <w:fldChar w:fldCharType="end"/>
              </w:r>
              <w:bookmarkEnd w:id="3"/>
            </w:sdtContent>
          </w:sdt>
        </w:sdtContent>
      </w:sdt>
      <w:r>
        <w:t>,</w:t>
      </w:r>
      <w:r>
        <w:rPr>
          <w:i/>
          <w:color w:val="0070C0"/>
        </w:rPr>
        <w:t xml:space="preserve"> </w:t>
      </w:r>
      <w:r>
        <w:t>déclare par la présente que le travail présenté dans ce manuscrit est mon propre travail, réalisé sous la direction scientifique de</w:t>
      </w:r>
      <w:r>
        <w:rPr>
          <w:i/>
          <w:color w:val="0070C0"/>
        </w:rPr>
        <w:t xml:space="preserve"> </w:t>
      </w:r>
      <w:r w:rsidRPr="0091381F">
        <w:rPr>
          <w:iCs/>
        </w:rPr>
        <w:fldChar w:fldCharType="begin">
          <w:ffData>
            <w:name w:val="Texte2"/>
            <w:enabled/>
            <w:calcOnExit w:val="0"/>
            <w:textInput>
              <w:default w:val="Prénom et Nom du directeur de thèse (et s’il y a lieu du co-directeur de thèse)"/>
            </w:textInput>
          </w:ffData>
        </w:fldChar>
      </w:r>
      <w:bookmarkStart w:id="4" w:name="Texte2"/>
      <w:r w:rsidRPr="0091381F">
        <w:rPr>
          <w:iCs/>
        </w:rPr>
        <w:instrText xml:space="preserve"> FORMTEXT </w:instrText>
      </w:r>
      <w:r w:rsidRPr="0091381F">
        <w:rPr>
          <w:iCs/>
        </w:rPr>
      </w:r>
      <w:r w:rsidRPr="0091381F">
        <w:rPr>
          <w:iCs/>
        </w:rPr>
        <w:fldChar w:fldCharType="separate"/>
      </w:r>
      <w:r w:rsidRPr="0091381F">
        <w:rPr>
          <w:iCs/>
          <w:noProof/>
        </w:rPr>
        <w:t>Prénom et Nom du directeur de thèse (et s’il y a lieu du co-directeur de thèse)</w:t>
      </w:r>
      <w:r w:rsidRPr="0091381F">
        <w:rPr>
          <w:iCs/>
        </w:rPr>
        <w:fldChar w:fldCharType="end"/>
      </w:r>
      <w:bookmarkEnd w:id="4"/>
      <w:r>
        <w:rPr>
          <w:iCs/>
        </w:rPr>
        <w:t>,</w:t>
      </w:r>
      <w:r>
        <w:rPr>
          <w:i/>
          <w:color w:val="0070C0"/>
        </w:rPr>
        <w:t xml:space="preserve"> </w:t>
      </w:r>
      <w:r>
        <w:t>dans le respect des principes d’honnêteté, d'intégrité et de responsabilité inhérents à la mission de recherche. Les travaux de recherche et la rédaction de ce manuscrit ont été réalisés dans le respect à la fois de la charte nationale de déontologie des métiers de la recherche et de la charte d’Aix-Marseille Université relative à la lutte contre le plagiat.</w:t>
      </w:r>
    </w:p>
    <w:p w:rsidR="005B189B" w:rsidRDefault="005B189B" w:rsidP="005B189B">
      <w:pPr>
        <w:spacing w:line="360" w:lineRule="auto"/>
      </w:pPr>
      <w:r>
        <w:t>Ce travail n'a pas été précédemment soumis en France ou à l'étranger dans une version identique ou similaire à un organisme examinateur.</w:t>
      </w:r>
    </w:p>
    <w:p w:rsidR="005B189B" w:rsidRDefault="005B189B" w:rsidP="005B189B">
      <w:pPr>
        <w:spacing w:line="360" w:lineRule="auto"/>
      </w:pPr>
    </w:p>
    <w:p w:rsidR="005B189B" w:rsidRDefault="005B189B" w:rsidP="005B189B">
      <w:pPr>
        <w:tabs>
          <w:tab w:val="right" w:leader="dot" w:pos="5108"/>
          <w:tab w:val="right" w:leader="dot" w:pos="9639"/>
        </w:tabs>
        <w:spacing w:line="360" w:lineRule="auto"/>
      </w:pPr>
      <w:r>
        <w:t xml:space="preserve">Fait à </w:t>
      </w:r>
      <w:sdt>
        <w:sdtPr>
          <w:id w:val="249171684"/>
          <w:placeholder>
            <w:docPart w:val="1E02297D7A334ECCB26AB8D00FA6D337"/>
          </w:placeholder>
          <w:showingPlcHdr/>
        </w:sdtPr>
        <w:sdtEndPr/>
        <w:sdtContent>
          <w:r w:rsidRPr="00FF75A8">
            <w:rPr>
              <w:rStyle w:val="Textedelespacerserv"/>
            </w:rPr>
            <w:t>Cliquez ou appuyez ici pour entrer du texte.</w:t>
          </w:r>
        </w:sdtContent>
      </w:sdt>
      <w:r>
        <w:t xml:space="preserve">, le </w:t>
      </w:r>
      <w:sdt>
        <w:sdtPr>
          <w:id w:val="-565649859"/>
          <w:placeholder>
            <w:docPart w:val="E2A1405E7E494C50AA47F7ECCCC5FC13"/>
          </w:placeholder>
          <w:showingPlcHdr/>
          <w:date w:fullDate="2020-06-19T00:00:00Z">
            <w:dateFormat w:val="d MMMM yyyy"/>
            <w:lid w:val="fr-FR"/>
            <w:storeMappedDataAs w:val="dateTime"/>
            <w:calendar w:val="gregorian"/>
          </w:date>
        </w:sdtPr>
        <w:sdtEndPr/>
        <w:sdtContent>
          <w:r w:rsidRPr="00FF75A8">
            <w:rPr>
              <w:rStyle w:val="Textedelespacerserv"/>
            </w:rPr>
            <w:t>Cliquez ou appuyez ici pour entrer une date.</w:t>
          </w:r>
        </w:sdtContent>
      </w:sdt>
    </w:p>
    <w:p w:rsidR="005B189B" w:rsidRDefault="005B189B" w:rsidP="005B189B">
      <w:pPr>
        <w:tabs>
          <w:tab w:val="right" w:leader="dot" w:pos="5108"/>
          <w:tab w:val="right" w:leader="dot" w:pos="9639"/>
        </w:tabs>
        <w:spacing w:line="360" w:lineRule="auto"/>
      </w:pPr>
    </w:p>
    <w:p w:rsidR="005B189B" w:rsidRPr="005B189B" w:rsidRDefault="005B189B" w:rsidP="005B189B">
      <w:pPr>
        <w:tabs>
          <w:tab w:val="right" w:leader="dot" w:pos="5108"/>
          <w:tab w:val="right" w:leader="dot" w:pos="9639"/>
        </w:tabs>
        <w:spacing w:line="360" w:lineRule="auto"/>
        <w:rPr>
          <w:vanish/>
        </w:rPr>
      </w:pPr>
      <w:r w:rsidRPr="005B189B">
        <w:rPr>
          <w:vanish/>
        </w:rPr>
        <w:t>Signature :</w:t>
      </w:r>
    </w:p>
    <w:p w:rsidR="005B189B" w:rsidRPr="005B189B" w:rsidRDefault="0020090F" w:rsidP="005B189B">
      <w:r>
        <w:rPr>
          <w:noProof/>
          <w:lang w:eastAsia="fr-FR"/>
        </w:rPr>
        <mc:AlternateContent>
          <mc:Choice Requires="wps">
            <w:drawing>
              <wp:anchor distT="0" distB="0" distL="114300" distR="114300" simplePos="0" relativeHeight="251665920" behindDoc="0" locked="0" layoutInCell="1" allowOverlap="1" wp14:anchorId="3669CE3F" wp14:editId="141A1497">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6B71DA" w:rsidRDefault="006B71DA"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7" w:history="1">
                              <w:r>
                                <w:rPr>
                                  <w:rStyle w:val="Lienhypertexte"/>
                                </w:rPr>
                                <w:t xml:space="preserve">Licence </w:t>
                              </w:r>
                              <w:proofErr w:type="spellStart"/>
                              <w:r>
                                <w:rPr>
                                  <w:rStyle w:val="Lienhypertexte"/>
                                </w:rPr>
                                <w:t>Creative</w:t>
                              </w:r>
                              <w:proofErr w:type="spellEnd"/>
                              <w:r>
                                <w:rPr>
                                  <w:rStyle w:val="Lienhypertexte"/>
                                </w:rPr>
                                <w:t xml:space="preser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669CE3F" id="Zone de texte 2" o:spid="_x0000_s1032" type="#_x0000_t202" style="position:absolute;left:0;text-align:left;margin-left:29.6pt;margin-top:229.5pt;width:422.25pt;height:110.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NkqJyCgCAAApBAAADgAAAAAAAAAAAAAAAAAuAgAAZHJzL2Uy&#10;b0RvYy54bWxQSwECLQAUAAYACAAAACEAdSDJ9N8AAAAKAQAADwAAAAAAAAAAAAAAAACCBAAAZHJz&#10;L2Rvd25yZXYueG1sUEsFBgAAAAAEAAQA8wAAAI4FAAAAAA==&#10;" stroked="f">
                <v:textbox style="mso-fit-shape-to-text:t">
                  <w:txbxContent>
                    <w:p w:rsidR="006B71DA" w:rsidRDefault="006B71DA" w:rsidP="0020090F">
                      <w:pPr>
                        <w:jc w:val="center"/>
                      </w:pPr>
                      <w:r>
                        <w:rPr>
                          <w:noProof/>
                          <w:color w:val="0000FF"/>
                          <w:lang w:eastAsia="fr-FR"/>
                        </w:rPr>
                        <w:drawing>
                          <wp:inline distT="0" distB="0" distL="0" distR="0" wp14:anchorId="497AE20E" wp14:editId="0A3F1000">
                            <wp:extent cx="838200" cy="295275"/>
                            <wp:effectExtent l="0" t="0" r="0" b="9525"/>
                            <wp:docPr id="16" name="Image 16" descr="Licence Creative Comm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20"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6B71DA" w:rsidRPr="00883FA5" w:rsidRDefault="006B71DA" w:rsidP="006B71DA">
      <w:pPr>
        <w:pStyle w:val="Titre1sansnumrotation"/>
        <w:rPr>
          <w:lang w:val="en-GB"/>
        </w:rPr>
      </w:pPr>
      <w:bookmarkStart w:id="5" w:name="_Toc76394282"/>
      <w:r w:rsidRPr="00883FA5">
        <w:rPr>
          <w:lang w:val="en-GB"/>
        </w:rPr>
        <w:lastRenderedPageBreak/>
        <w:t>Affidavit</w:t>
      </w:r>
      <w:bookmarkEnd w:id="5"/>
    </w:p>
    <w:p w:rsidR="00A14084" w:rsidRDefault="00A14084" w:rsidP="006B71DA">
      <w:pPr>
        <w:spacing w:line="360" w:lineRule="auto"/>
        <w:rPr>
          <w:lang w:val="en-GB"/>
        </w:rPr>
      </w:pPr>
      <w:r w:rsidRPr="00F970E1">
        <w:rPr>
          <w:lang w:val="en-GB"/>
        </w:rPr>
        <w:t>I, undersigned</w:t>
      </w:r>
      <w:r w:rsidR="006B71DA" w:rsidRPr="00883FA5">
        <w:rPr>
          <w:lang w:val="en-GB"/>
        </w:rPr>
        <w:t xml:space="preserve">, </w:t>
      </w:r>
      <w:sdt>
        <w:sdtPr>
          <w:id w:val="654575519"/>
          <w:placeholder>
            <w:docPart w:val="329699EEE9DE4E37A8C0F80D76F63373"/>
          </w:placeholder>
        </w:sdtPr>
        <w:sdtEndPr/>
        <w:sdtContent>
          <w:sdt>
            <w:sdtPr>
              <w:id w:val="-1484544396"/>
              <w:placeholder>
                <w:docPart w:val="329699EEE9DE4E37A8C0F80D76F63373"/>
              </w:placeholder>
            </w:sdtPr>
            <w:sdtEndPr/>
            <w:sdtContent>
              <w:r>
                <w:fldChar w:fldCharType="begin">
                  <w:ffData>
                    <w:name w:val=""/>
                    <w:enabled/>
                    <w:calcOnExit w:val="0"/>
                    <w:textInput>
                      <w:default w:val="First Name and Surname of the PhD student"/>
                    </w:textInput>
                  </w:ffData>
                </w:fldChar>
              </w:r>
              <w:r w:rsidRPr="00883FA5">
                <w:rPr>
                  <w:lang w:val="en-GB"/>
                </w:rPr>
                <w:instrText xml:space="preserve"> FORMTEXT </w:instrText>
              </w:r>
              <w:r>
                <w:fldChar w:fldCharType="separate"/>
              </w:r>
              <w:r w:rsidRPr="00883FA5">
                <w:rPr>
                  <w:noProof/>
                  <w:lang w:val="en-GB"/>
                </w:rPr>
                <w:t>First Name and Surname of the PhD student</w:t>
              </w:r>
              <w:r>
                <w:fldChar w:fldCharType="end"/>
              </w:r>
            </w:sdtContent>
          </w:sdt>
        </w:sdtContent>
      </w:sdt>
      <w:r w:rsidR="006B71DA" w:rsidRPr="00883FA5">
        <w:rPr>
          <w:lang w:val="en-GB"/>
        </w:rPr>
        <w:t>,</w:t>
      </w:r>
      <w:r w:rsidR="006B71DA" w:rsidRPr="00883FA5">
        <w:rPr>
          <w:i/>
          <w:color w:val="0070C0"/>
          <w:lang w:val="en-GB"/>
        </w:rPr>
        <w:t xml:space="preserve"> </w:t>
      </w:r>
      <w:r w:rsidRPr="00F970E1">
        <w:rPr>
          <w:lang w:val="en-GB"/>
        </w:rPr>
        <w:t>hereby declare that the work presented in this manuscript is my own work, carried out under the scientific direction of</w:t>
      </w:r>
      <w:r w:rsidR="006B71DA" w:rsidRPr="00883FA5">
        <w:rPr>
          <w:i/>
          <w:color w:val="0070C0"/>
          <w:lang w:val="en-GB"/>
        </w:rPr>
        <w:t xml:space="preserve"> </w:t>
      </w:r>
      <w:r>
        <w:rPr>
          <w:iCs/>
        </w:rPr>
        <w:fldChar w:fldCharType="begin">
          <w:ffData>
            <w:name w:val=""/>
            <w:enabled/>
            <w:calcOnExit w:val="0"/>
            <w:textInput>
              <w:default w:val="First Name and Surname of the thesis director (and if applicable of the co-thesis director)"/>
            </w:textInput>
          </w:ffData>
        </w:fldChar>
      </w:r>
      <w:r w:rsidRPr="00883FA5">
        <w:rPr>
          <w:iCs/>
          <w:lang w:val="en-GB"/>
        </w:rPr>
        <w:instrText xml:space="preserve"> FORMTEXT </w:instrText>
      </w:r>
      <w:r>
        <w:rPr>
          <w:iCs/>
        </w:rPr>
      </w:r>
      <w:r>
        <w:rPr>
          <w:iCs/>
        </w:rPr>
        <w:fldChar w:fldCharType="separate"/>
      </w:r>
      <w:r w:rsidRPr="00883FA5">
        <w:rPr>
          <w:iCs/>
          <w:noProof/>
          <w:lang w:val="en-GB"/>
        </w:rPr>
        <w:t>First Name and Surname of the thesis director (and if applicable of the co-thesis director)</w:t>
      </w:r>
      <w:r>
        <w:rPr>
          <w:iCs/>
        </w:rPr>
        <w:fldChar w:fldCharType="end"/>
      </w:r>
      <w:r w:rsidR="006B71DA" w:rsidRPr="00883FA5">
        <w:rPr>
          <w:iCs/>
          <w:lang w:val="en-GB"/>
        </w:rPr>
        <w:t>,</w:t>
      </w:r>
      <w:r w:rsidR="006B71DA" w:rsidRPr="00883FA5">
        <w:rPr>
          <w:i/>
          <w:color w:val="0070C0"/>
          <w:lang w:val="en-GB"/>
        </w:rPr>
        <w:t xml:space="preserve"> </w:t>
      </w:r>
      <w:r w:rsidRPr="00F970E1">
        <w:rPr>
          <w:lang w:val="en-GB"/>
        </w:rPr>
        <w:t xml:space="preserve">in accordance with the principles of honesty, integrity and responsibility inherent to the research mission. The research work and the writing of this manuscript </w:t>
      </w:r>
      <w:proofErr w:type="gramStart"/>
      <w:r w:rsidRPr="00F970E1">
        <w:rPr>
          <w:lang w:val="en-GB"/>
        </w:rPr>
        <w:t>have been carried out</w:t>
      </w:r>
      <w:proofErr w:type="gramEnd"/>
      <w:r w:rsidRPr="00F970E1">
        <w:rPr>
          <w:lang w:val="en-GB"/>
        </w:rPr>
        <w:t xml:space="preserve"> in compliance with both the French national charter for Research Integrity and the Aix-Marseille University charter on the fight against plagiarism.</w:t>
      </w:r>
    </w:p>
    <w:p w:rsidR="00A14084" w:rsidRPr="00F970E1" w:rsidRDefault="00A14084" w:rsidP="00A14084">
      <w:pPr>
        <w:spacing w:line="360" w:lineRule="auto"/>
        <w:rPr>
          <w:lang w:val="en-GB"/>
        </w:rPr>
      </w:pPr>
      <w:r w:rsidRPr="00F970E1">
        <w:rPr>
          <w:lang w:val="en-GB"/>
        </w:rPr>
        <w:t xml:space="preserve">This work </w:t>
      </w:r>
      <w:proofErr w:type="gramStart"/>
      <w:r w:rsidRPr="00F970E1">
        <w:rPr>
          <w:lang w:val="en-GB"/>
        </w:rPr>
        <w:t>has not been submitted</w:t>
      </w:r>
      <w:proofErr w:type="gramEnd"/>
      <w:r w:rsidRPr="00F970E1">
        <w:rPr>
          <w:lang w:val="en-GB"/>
        </w:rPr>
        <w:t xml:space="preserve"> previously either in this country or in another country in the same or in a similar version to any other examination body.</w:t>
      </w:r>
    </w:p>
    <w:p w:rsidR="006B71DA" w:rsidRPr="00883FA5" w:rsidRDefault="006B71DA" w:rsidP="006B71DA">
      <w:pPr>
        <w:spacing w:line="360" w:lineRule="auto"/>
        <w:rPr>
          <w:lang w:val="en-GB"/>
        </w:rPr>
      </w:pPr>
    </w:p>
    <w:p w:rsidR="006B71DA" w:rsidRDefault="00A14084" w:rsidP="006B71DA">
      <w:pPr>
        <w:tabs>
          <w:tab w:val="right" w:leader="dot" w:pos="5108"/>
          <w:tab w:val="right" w:leader="dot" w:pos="9639"/>
        </w:tabs>
        <w:spacing w:line="360" w:lineRule="auto"/>
      </w:pPr>
      <w:r>
        <w:t>Place</w:t>
      </w:r>
      <w:r w:rsidR="006B71DA">
        <w:t xml:space="preserve"> </w:t>
      </w:r>
      <w:sdt>
        <w:sdtPr>
          <w:id w:val="188962156"/>
          <w:placeholder>
            <w:docPart w:val="DC90F28D4F234866A398737862C1DE99"/>
          </w:placeholder>
          <w:showingPlcHdr/>
        </w:sdtPr>
        <w:sdtEndPr/>
        <w:sdtContent>
          <w:r w:rsidR="006B71DA" w:rsidRPr="00FF75A8">
            <w:rPr>
              <w:rStyle w:val="Textedelespacerserv"/>
            </w:rPr>
            <w:t>Cliquez ou appuyez ici pour entrer du texte.</w:t>
          </w:r>
        </w:sdtContent>
      </w:sdt>
      <w:r>
        <w:t>, dat</w:t>
      </w:r>
      <w:r w:rsidR="006B71DA">
        <w:t xml:space="preserve">e </w:t>
      </w:r>
      <w:sdt>
        <w:sdtPr>
          <w:id w:val="1649319630"/>
          <w:placeholder>
            <w:docPart w:val="A2B7C012287C4317ABF84791EA061B01"/>
          </w:placeholder>
          <w:showingPlcHdr/>
          <w:date w:fullDate="2020-06-19T00:00:00Z">
            <w:dateFormat w:val="d MMMM yyyy"/>
            <w:lid w:val="fr-FR"/>
            <w:storeMappedDataAs w:val="dateTime"/>
            <w:calendar w:val="gregorian"/>
          </w:date>
        </w:sdtPr>
        <w:sdtEndPr/>
        <w:sdtContent>
          <w:r w:rsidR="006B71DA" w:rsidRPr="00FF75A8">
            <w:rPr>
              <w:rStyle w:val="Textedelespacerserv"/>
            </w:rPr>
            <w:t>Cliquez ou appuyez ici pour entrer une date.</w:t>
          </w:r>
        </w:sdtContent>
      </w:sdt>
    </w:p>
    <w:p w:rsidR="006B71DA" w:rsidRDefault="006B71DA" w:rsidP="006B71DA">
      <w:pPr>
        <w:tabs>
          <w:tab w:val="right" w:leader="dot" w:pos="5108"/>
          <w:tab w:val="right" w:leader="dot" w:pos="9639"/>
        </w:tabs>
        <w:spacing w:line="360" w:lineRule="auto"/>
      </w:pPr>
    </w:p>
    <w:p w:rsidR="006B71DA" w:rsidRPr="005B189B" w:rsidRDefault="006B71DA" w:rsidP="006B71DA">
      <w:pPr>
        <w:tabs>
          <w:tab w:val="right" w:leader="dot" w:pos="5108"/>
          <w:tab w:val="right" w:leader="dot" w:pos="9639"/>
        </w:tabs>
        <w:spacing w:line="360" w:lineRule="auto"/>
        <w:rPr>
          <w:vanish/>
        </w:rPr>
      </w:pPr>
      <w:r w:rsidRPr="005B189B">
        <w:rPr>
          <w:vanish/>
        </w:rPr>
        <w:t>Signature :</w:t>
      </w:r>
    </w:p>
    <w:p w:rsidR="006B71DA" w:rsidRPr="005B189B" w:rsidRDefault="006B71DA" w:rsidP="006B71DA">
      <w:r>
        <w:rPr>
          <w:noProof/>
          <w:lang w:eastAsia="fr-FR"/>
        </w:rPr>
        <mc:AlternateContent>
          <mc:Choice Requires="wps">
            <w:drawing>
              <wp:anchor distT="0" distB="0" distL="114300" distR="114300" simplePos="0" relativeHeight="251670016" behindDoc="0" locked="0" layoutInCell="1" allowOverlap="1" wp14:anchorId="4794A631" wp14:editId="2CB88EA1">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rsidR="006B71DA" w:rsidRDefault="006B71DA"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21" w:history="1">
                              <w:r>
                                <w:rPr>
                                  <w:rStyle w:val="Lienhypertexte"/>
                                </w:rPr>
                                <w:t xml:space="preserve">Licence </w:t>
                              </w:r>
                              <w:proofErr w:type="spellStart"/>
                              <w:r>
                                <w:rPr>
                                  <w:rStyle w:val="Lienhypertexte"/>
                                </w:rPr>
                                <w:t>Creative</w:t>
                              </w:r>
                              <w:proofErr w:type="spellEnd"/>
                              <w:r>
                                <w:rPr>
                                  <w:rStyle w:val="Lienhypertexte"/>
                                </w:rPr>
                                <w:t xml:space="preser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94A631" id="_x0000_s1033" type="#_x0000_t202" style="position:absolute;left:0;text-align:left;margin-left:29.6pt;margin-top:229.5pt;width:422.25pt;height:110.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TQ7JiigCAAAoBAAADgAAAAAAAAAAAAAAAAAuAgAAZHJzL2Uy&#10;b0RvYy54bWxQSwECLQAUAAYACAAAACEAdSDJ9N8AAAAKAQAADwAAAAAAAAAAAAAAAACCBAAAZHJz&#10;L2Rvd25yZXYueG1sUEsFBgAAAAAEAAQA8wAAAI4FAAAAAA==&#10;" stroked="f">
                <v:textbox style="mso-fit-shape-to-text:t">
                  <w:txbxContent>
                    <w:p w:rsidR="006B71DA" w:rsidRDefault="006B71DA" w:rsidP="006B71DA">
                      <w:pPr>
                        <w:jc w:val="center"/>
                      </w:pPr>
                      <w:r>
                        <w:rPr>
                          <w:noProof/>
                          <w:color w:val="0000FF"/>
                          <w:lang w:eastAsia="fr-FR"/>
                        </w:rPr>
                        <w:drawing>
                          <wp:inline distT="0" distB="0" distL="0" distR="0" wp14:anchorId="30558C78" wp14:editId="5CFAA179">
                            <wp:extent cx="838200" cy="295275"/>
                            <wp:effectExtent l="0" t="0" r="0" b="9525"/>
                            <wp:docPr id="11" name="Image 11" descr="Licence Creative Comm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22"/>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23"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rsidR="006B71DA" w:rsidRDefault="006B71DA">
      <w:pPr>
        <w:ind w:firstLine="0"/>
        <w:contextualSpacing w:val="0"/>
        <w:jc w:val="left"/>
        <w:rPr>
          <w:rFonts w:asciiTheme="minorHAnsi" w:eastAsiaTheme="majorEastAsia" w:hAnsiTheme="minorHAnsi" w:cstheme="majorBidi"/>
          <w:b/>
          <w:bCs/>
          <w:sz w:val="48"/>
          <w:szCs w:val="28"/>
        </w:rPr>
      </w:pPr>
      <w:r>
        <w:br w:type="page"/>
      </w:r>
    </w:p>
    <w:p w:rsidR="009B7FC9" w:rsidRPr="0053559B" w:rsidRDefault="009B7FC9" w:rsidP="009B7FC9">
      <w:pPr>
        <w:pStyle w:val="Titre1sansnumrotation"/>
      </w:pPr>
      <w:bookmarkStart w:id="6" w:name="_Toc76394283"/>
      <w:r w:rsidRPr="0053559B">
        <w:lastRenderedPageBreak/>
        <w:t>Liste de publication</w:t>
      </w:r>
      <w:r>
        <w:t>s</w:t>
      </w:r>
      <w:r w:rsidRPr="0053559B">
        <w:t xml:space="preserve"> et participation aux conférences</w:t>
      </w:r>
      <w:bookmarkEnd w:id="6"/>
    </w:p>
    <w:p w:rsidR="009B7FC9" w:rsidRPr="000B6973" w:rsidRDefault="009B7FC9" w:rsidP="009B7FC9">
      <w:pPr>
        <w:pStyle w:val="Paragraphedeliste"/>
        <w:numPr>
          <w:ilvl w:val="0"/>
          <w:numId w:val="19"/>
        </w:numPr>
        <w:spacing w:after="160" w:line="259" w:lineRule="auto"/>
        <w:jc w:val="left"/>
        <w:rPr>
          <w:szCs w:val="24"/>
        </w:rPr>
      </w:pPr>
      <w:r w:rsidRPr="000B6973">
        <w:rPr>
          <w:szCs w:val="24"/>
        </w:rPr>
        <w:t>Liste des publications</w:t>
      </w:r>
      <w:r>
        <w:rPr>
          <w:rStyle w:val="Appelnotedebasdep"/>
          <w:szCs w:val="24"/>
        </w:rPr>
        <w:footnoteReference w:id="2"/>
      </w:r>
      <w:r w:rsidRPr="000B6973">
        <w:rPr>
          <w:szCs w:val="24"/>
        </w:rPr>
        <w:t xml:space="preserve"> réalisées dans le cadre du projet de thèse :</w:t>
      </w:r>
    </w:p>
    <w:p w:rsidR="009B7FC9" w:rsidRPr="000B6973" w:rsidRDefault="009B7FC9" w:rsidP="009B7FC9">
      <w:pPr>
        <w:numPr>
          <w:ilvl w:val="0"/>
          <w:numId w:val="20"/>
        </w:numPr>
        <w:spacing w:after="160" w:line="259" w:lineRule="auto"/>
        <w:jc w:val="left"/>
        <w:rPr>
          <w:szCs w:val="24"/>
        </w:rPr>
      </w:pPr>
    </w:p>
    <w:p w:rsidR="009B7FC9" w:rsidRPr="000B6973" w:rsidRDefault="009B7FC9" w:rsidP="009B7FC9">
      <w:pPr>
        <w:numPr>
          <w:ilvl w:val="0"/>
          <w:numId w:val="20"/>
        </w:numPr>
        <w:spacing w:after="160" w:line="259" w:lineRule="auto"/>
        <w:jc w:val="left"/>
        <w:rPr>
          <w:szCs w:val="24"/>
        </w:rPr>
      </w:pPr>
      <w:r w:rsidRPr="000B6973">
        <w:rPr>
          <w:szCs w:val="24"/>
        </w:rPr>
        <w:t xml:space="preserve"> </w:t>
      </w:r>
    </w:p>
    <w:p w:rsidR="009B7FC9" w:rsidRDefault="009B7FC9" w:rsidP="009B7FC9">
      <w:pPr>
        <w:numPr>
          <w:ilvl w:val="0"/>
          <w:numId w:val="20"/>
        </w:numPr>
        <w:spacing w:after="160" w:line="259" w:lineRule="auto"/>
        <w:jc w:val="left"/>
        <w:rPr>
          <w:szCs w:val="24"/>
        </w:rPr>
      </w:pPr>
      <w:r w:rsidRPr="000B6973">
        <w:rPr>
          <w:szCs w:val="24"/>
        </w:rPr>
        <w:t xml:space="preserve"> </w:t>
      </w:r>
    </w:p>
    <w:p w:rsidR="009B7FC9" w:rsidRPr="000B6973" w:rsidRDefault="009B7FC9" w:rsidP="009B7FC9">
      <w:pPr>
        <w:spacing w:after="160" w:line="259" w:lineRule="auto"/>
        <w:ind w:left="720" w:firstLine="0"/>
        <w:jc w:val="left"/>
        <w:rPr>
          <w:szCs w:val="24"/>
        </w:rPr>
      </w:pPr>
      <w:r>
        <w:rPr>
          <w:szCs w:val="24"/>
        </w:rPr>
        <w:t>…</w:t>
      </w:r>
    </w:p>
    <w:p w:rsidR="009B7FC9" w:rsidRDefault="009B7FC9" w:rsidP="009B7FC9">
      <w:pPr>
        <w:pStyle w:val="Paragraphedeliste"/>
        <w:numPr>
          <w:ilvl w:val="0"/>
          <w:numId w:val="19"/>
        </w:numPr>
        <w:spacing w:after="160" w:line="259" w:lineRule="auto"/>
        <w:jc w:val="left"/>
        <w:rPr>
          <w:szCs w:val="24"/>
        </w:rPr>
      </w:pPr>
      <w:r>
        <w:rPr>
          <w:szCs w:val="24"/>
        </w:rPr>
        <w:t>Participation aux conférences</w:t>
      </w:r>
      <w:r>
        <w:rPr>
          <w:rStyle w:val="Appelnotedebasdep"/>
          <w:szCs w:val="24"/>
        </w:rPr>
        <w:footnoteReference w:id="3"/>
      </w:r>
      <w:r>
        <w:rPr>
          <w:szCs w:val="24"/>
        </w:rPr>
        <w:t xml:space="preserve"> et écoles d’été au cours de la période de thèse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Default="009B7FC9" w:rsidP="009B7FC9">
      <w:pPr>
        <w:pStyle w:val="Paragraphedeliste"/>
        <w:numPr>
          <w:ilvl w:val="0"/>
          <w:numId w:val="21"/>
        </w:numPr>
        <w:spacing w:after="160" w:line="259" w:lineRule="auto"/>
        <w:jc w:val="left"/>
        <w:rPr>
          <w:szCs w:val="24"/>
        </w:rPr>
      </w:pPr>
      <w:r>
        <w:rPr>
          <w:szCs w:val="24"/>
        </w:rPr>
        <w:t xml:space="preserve"> </w:t>
      </w:r>
    </w:p>
    <w:p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rsidR="009B7FC9" w:rsidRPr="009B7FC9" w:rsidRDefault="009B7FC9" w:rsidP="009B7FC9">
      <w:pPr>
        <w:spacing w:after="160" w:line="259" w:lineRule="auto"/>
        <w:ind w:left="708" w:firstLine="0"/>
        <w:jc w:val="left"/>
        <w:rPr>
          <w:szCs w:val="24"/>
        </w:rPr>
      </w:pPr>
      <w:r>
        <w:rPr>
          <w:szCs w:val="24"/>
        </w:rPr>
        <w:t>…</w:t>
      </w:r>
    </w:p>
    <w:p w:rsidR="009B7FC9" w:rsidRDefault="009B7FC9" w:rsidP="009B7FC9">
      <w:pPr>
        <w:rPr>
          <w:rFonts w:asciiTheme="minorHAnsi" w:eastAsiaTheme="majorEastAsia" w:hAnsiTheme="minorHAnsi" w:cstheme="majorBidi"/>
          <w:b/>
          <w:bCs/>
          <w:sz w:val="48"/>
          <w:szCs w:val="28"/>
        </w:rPr>
      </w:pPr>
      <w:r>
        <w:br w:type="page"/>
      </w:r>
    </w:p>
    <w:p w:rsidR="004002AC" w:rsidRPr="00CD50FB" w:rsidRDefault="004002AC" w:rsidP="00842AA2">
      <w:pPr>
        <w:pStyle w:val="Titre1sansnumrotation"/>
      </w:pPr>
      <w:bookmarkStart w:id="7" w:name="_Toc76394284"/>
      <w:r>
        <w:lastRenderedPageBreak/>
        <w:t>Résumé</w:t>
      </w:r>
      <w:bookmarkEnd w:id="0"/>
      <w:bookmarkEnd w:id="7"/>
    </w:p>
    <w:p w:rsidR="008575B9" w:rsidRDefault="008575B9" w:rsidP="008575B9">
      <w:pPr>
        <w:rPr>
          <w:rFonts w:ascii="Times New Roman" w:hAnsi="Times New Roman"/>
        </w:rPr>
      </w:pPr>
      <w:proofErr w:type="spellStart"/>
      <w:r w:rsidRPr="002753FD">
        <w:t>Lorem</w:t>
      </w:r>
      <w:proofErr w:type="spellEnd"/>
      <w:r w:rsidRPr="002753FD">
        <w:t xml:space="preserve"> </w:t>
      </w:r>
      <w:proofErr w:type="spellStart"/>
      <w:r w:rsidRPr="002753FD">
        <w:t>ipsum</w:t>
      </w:r>
      <w:proofErr w:type="spellEnd"/>
      <w:r w:rsidRPr="002753FD">
        <w:t xml:space="preserve"> </w:t>
      </w:r>
      <w:proofErr w:type="spellStart"/>
      <w:r w:rsidRPr="002753FD">
        <w:t>dolor</w:t>
      </w:r>
      <w:proofErr w:type="spellEnd"/>
      <w:r w:rsidRPr="002753FD">
        <w:t xml:space="preserve"> </w:t>
      </w:r>
      <w:proofErr w:type="spellStart"/>
      <w:r w:rsidRPr="002753FD">
        <w:t>sit</w:t>
      </w:r>
      <w:proofErr w:type="spellEnd"/>
      <w:r w:rsidRPr="002753FD">
        <w:t xml:space="preserve"> </w:t>
      </w:r>
      <w:proofErr w:type="spellStart"/>
      <w:r w:rsidRPr="002753FD">
        <w:t>amet</w:t>
      </w:r>
      <w:proofErr w:type="spellEnd"/>
      <w:r w:rsidRPr="002753FD">
        <w:t xml:space="preserve">, </w:t>
      </w:r>
      <w:proofErr w:type="spellStart"/>
      <w:r w:rsidRPr="002753FD">
        <w:t>consectetur</w:t>
      </w:r>
      <w:proofErr w:type="spellEnd"/>
      <w:r w:rsidRPr="002753FD">
        <w:t xml:space="preserve"> </w:t>
      </w:r>
      <w:proofErr w:type="spellStart"/>
      <w:r w:rsidRPr="002753FD">
        <w:t>adipiscing</w:t>
      </w:r>
      <w:proofErr w:type="spellEnd"/>
      <w:r w:rsidRPr="002753FD">
        <w:t xml:space="preserve"> </w:t>
      </w:r>
      <w:proofErr w:type="spellStart"/>
      <w:r w:rsidRPr="002753FD">
        <w:t>elit</w:t>
      </w:r>
      <w:proofErr w:type="spellEnd"/>
      <w:r w:rsidRPr="002753FD">
        <w:t xml:space="preserve">. </w:t>
      </w:r>
      <w:proofErr w:type="spellStart"/>
      <w:r w:rsidRPr="002753FD">
        <w:t>Vestibulum</w:t>
      </w:r>
      <w:proofErr w:type="spellEnd"/>
      <w:r w:rsidRPr="002753FD">
        <w:t xml:space="preserve"> </w:t>
      </w:r>
      <w:proofErr w:type="spellStart"/>
      <w:r w:rsidRPr="002753FD">
        <w:t>ullamcorper</w:t>
      </w:r>
      <w:proofErr w:type="spellEnd"/>
      <w:r w:rsidRPr="002753FD">
        <w:t xml:space="preserve"> </w:t>
      </w:r>
      <w:proofErr w:type="spellStart"/>
      <w:r w:rsidRPr="002753FD">
        <w:t>dictum</w:t>
      </w:r>
      <w:proofErr w:type="spellEnd"/>
      <w:r w:rsidRPr="002753FD">
        <w:t xml:space="preserve"> </w:t>
      </w:r>
      <w:proofErr w:type="spellStart"/>
      <w:r w:rsidRPr="002753FD">
        <w:t>augue</w:t>
      </w:r>
      <w:proofErr w:type="spellEnd"/>
      <w:r w:rsidRPr="002753FD">
        <w:t xml:space="preserve"> </w:t>
      </w:r>
      <w:proofErr w:type="spellStart"/>
      <w:r w:rsidRPr="002753FD">
        <w:t>aliquet</w:t>
      </w:r>
      <w:proofErr w:type="spellEnd"/>
      <w:r w:rsidRPr="002753FD">
        <w:t xml:space="preserve"> </w:t>
      </w:r>
      <w:proofErr w:type="spellStart"/>
      <w:r w:rsidRPr="002753FD">
        <w:t>tempus</w:t>
      </w:r>
      <w:proofErr w:type="spellEnd"/>
      <w:r w:rsidRPr="002753FD">
        <w:t xml:space="preserve">. Sed </w:t>
      </w:r>
      <w:proofErr w:type="spellStart"/>
      <w:r w:rsidRPr="002753FD">
        <w:t>ultricies</w:t>
      </w:r>
      <w:proofErr w:type="spellEnd"/>
      <w:r w:rsidRPr="002753FD">
        <w:t xml:space="preserve"> </w:t>
      </w:r>
      <w:proofErr w:type="spellStart"/>
      <w:r w:rsidRPr="002753FD">
        <w:t>commodo</w:t>
      </w:r>
      <w:proofErr w:type="spellEnd"/>
      <w:r w:rsidRPr="002753FD">
        <w:t xml:space="preserve"> </w:t>
      </w:r>
      <w:proofErr w:type="spellStart"/>
      <w:r w:rsidRPr="002753FD">
        <w:t>lorem</w:t>
      </w:r>
      <w:proofErr w:type="spellEnd"/>
      <w:r w:rsidRPr="002753FD">
        <w:t xml:space="preserve"> in </w:t>
      </w:r>
      <w:proofErr w:type="spellStart"/>
      <w:r w:rsidRPr="002753FD">
        <w:t>porttitor</w:t>
      </w:r>
      <w:proofErr w:type="spellEnd"/>
      <w:r w:rsidRPr="002753FD">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w:t>
      </w:r>
      <w:proofErr w:type="spellStart"/>
      <w:r>
        <w:t>ipsum</w:t>
      </w:r>
      <w:proofErr w:type="spellEnd"/>
      <w:r>
        <w:t xml:space="preserve">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w:t>
      </w:r>
      <w:proofErr w:type="spellStart"/>
      <w:r>
        <w:t>dictum</w:t>
      </w:r>
      <w:proofErr w:type="spellEnd"/>
      <w:r>
        <w:t xml:space="preserve">. </w:t>
      </w:r>
      <w:proofErr w:type="spellStart"/>
      <w:r>
        <w:t>Integer</w:t>
      </w:r>
      <w:proofErr w:type="spellEnd"/>
      <w:r>
        <w:t xml:space="preserve"> </w:t>
      </w:r>
      <w:proofErr w:type="spellStart"/>
      <w:r>
        <w:t>consectetur</w:t>
      </w:r>
      <w:proofErr w:type="spellEnd"/>
      <w:r>
        <w:t xml:space="preserve"> </w:t>
      </w:r>
      <w:proofErr w:type="spellStart"/>
      <w:r>
        <w:t>commodo</w:t>
      </w:r>
      <w:proofErr w:type="spellEnd"/>
      <w:r>
        <w:t xml:space="preserve"> massa non </w:t>
      </w:r>
      <w:proofErr w:type="spellStart"/>
      <w:r>
        <w:t>gravida</w:t>
      </w:r>
      <w:proofErr w:type="spellEnd"/>
      <w:r>
        <w:t xml:space="preserve">. </w:t>
      </w:r>
      <w:proofErr w:type="spellStart"/>
      <w:r>
        <w:t>Integer</w:t>
      </w:r>
      <w:proofErr w:type="spellEnd"/>
      <w:r>
        <w:t xml:space="preserve">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w:t>
      </w:r>
      <w:proofErr w:type="spellStart"/>
      <w:r>
        <w:t>ipsum</w:t>
      </w:r>
      <w:proofErr w:type="spellEnd"/>
      <w:r>
        <w:t xml:space="preserve">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id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w:t>
      </w:r>
      <w:proofErr w:type="spellStart"/>
      <w:r>
        <w:t>rhoncus</w:t>
      </w:r>
      <w:proofErr w:type="spellEnd"/>
      <w:r>
        <w:t xml:space="preserve">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w:t>
      </w:r>
      <w:proofErr w:type="spellStart"/>
      <w:r>
        <w:t>rhoncus</w:t>
      </w:r>
      <w:proofErr w:type="spellEnd"/>
      <w:r>
        <w:t xml:space="preserve">,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4002AC">
      <w:pPr>
        <w:rPr>
          <w:noProof/>
        </w:rPr>
      </w:pPr>
    </w:p>
    <w:p w:rsidR="009808D1" w:rsidRDefault="009808D1" w:rsidP="009808D1">
      <w:r w:rsidRPr="009808D1">
        <w:t>Mots clés : géométrie algorithmique, complexe planaire et rectangulaire, géodésique, courbure globale non-positive</w:t>
      </w:r>
    </w:p>
    <w:p w:rsidR="009808D1" w:rsidRPr="002753FD" w:rsidRDefault="009808D1" w:rsidP="00842AA2">
      <w:pPr>
        <w:pStyle w:val="Titre1sansnumrotation"/>
        <w:rPr>
          <w:lang w:val="en-GB"/>
        </w:rPr>
      </w:pPr>
      <w:bookmarkStart w:id="8" w:name="_Toc366656913"/>
      <w:bookmarkStart w:id="9" w:name="_Toc76394285"/>
      <w:r w:rsidRPr="002753FD">
        <w:rPr>
          <w:lang w:val="en-GB"/>
        </w:rPr>
        <w:lastRenderedPageBreak/>
        <w:t>Abstract</w:t>
      </w:r>
      <w:bookmarkEnd w:id="8"/>
      <w:bookmarkEnd w:id="9"/>
    </w:p>
    <w:p w:rsidR="008575B9" w:rsidRDefault="008575B9" w:rsidP="008575B9">
      <w:pPr>
        <w:rPr>
          <w:rFonts w:ascii="Times New Roman" w:hAnsi="Times New Roman"/>
        </w:rPr>
      </w:pPr>
      <w:r w:rsidRPr="008575B9">
        <w:rPr>
          <w:lang w:val="en-GB"/>
        </w:rPr>
        <w:t xml:space="preserve">Lorem ipsum </w:t>
      </w:r>
      <w:proofErr w:type="spellStart"/>
      <w:r w:rsidRPr="008575B9">
        <w:rPr>
          <w:lang w:val="en-GB"/>
        </w:rPr>
        <w:t>dolor</w:t>
      </w:r>
      <w:proofErr w:type="spellEnd"/>
      <w:r w:rsidRPr="008575B9">
        <w:rPr>
          <w:lang w:val="en-GB"/>
        </w:rPr>
        <w:t xml:space="preserve"> sit </w:t>
      </w:r>
      <w:proofErr w:type="spellStart"/>
      <w:r w:rsidRPr="008575B9">
        <w:rPr>
          <w:lang w:val="en-GB"/>
        </w:rPr>
        <w:t>amet</w:t>
      </w:r>
      <w:proofErr w:type="spellEnd"/>
      <w:r w:rsidRPr="008575B9">
        <w:rPr>
          <w:lang w:val="en-GB"/>
        </w:rPr>
        <w:t xml:space="preserve">, </w:t>
      </w:r>
      <w:proofErr w:type="spellStart"/>
      <w:r w:rsidRPr="008575B9">
        <w:rPr>
          <w:lang w:val="en-GB"/>
        </w:rPr>
        <w:t>consectetur</w:t>
      </w:r>
      <w:proofErr w:type="spellEnd"/>
      <w:r w:rsidRPr="008575B9">
        <w:rPr>
          <w:lang w:val="en-GB"/>
        </w:rPr>
        <w:t xml:space="preserve"> </w:t>
      </w:r>
      <w:proofErr w:type="spellStart"/>
      <w:r w:rsidRPr="008575B9">
        <w:rPr>
          <w:lang w:val="en-GB"/>
        </w:rPr>
        <w:t>adipiscing</w:t>
      </w:r>
      <w:proofErr w:type="spellEnd"/>
      <w:r w:rsidRPr="008575B9">
        <w:rPr>
          <w:lang w:val="en-GB"/>
        </w:rPr>
        <w:t xml:space="preserve"> </w:t>
      </w:r>
      <w:proofErr w:type="spellStart"/>
      <w:r w:rsidRPr="008575B9">
        <w:rPr>
          <w:lang w:val="en-GB"/>
        </w:rPr>
        <w:t>elit</w:t>
      </w:r>
      <w:proofErr w:type="spellEnd"/>
      <w:r w:rsidRPr="008575B9">
        <w:rPr>
          <w:lang w:val="en-GB"/>
        </w:rPr>
        <w:t xml:space="preserve">. </w:t>
      </w:r>
      <w:proofErr w:type="spellStart"/>
      <w:r w:rsidRPr="008575B9">
        <w:rPr>
          <w:lang w:val="en-GB"/>
        </w:rPr>
        <w:t>Vestibulum</w:t>
      </w:r>
      <w:proofErr w:type="spellEnd"/>
      <w:r w:rsidRPr="008575B9">
        <w:rPr>
          <w:lang w:val="en-GB"/>
        </w:rPr>
        <w:t xml:space="preserve"> </w:t>
      </w:r>
      <w:proofErr w:type="spellStart"/>
      <w:r w:rsidRPr="008575B9">
        <w:rPr>
          <w:lang w:val="en-GB"/>
        </w:rPr>
        <w:t>ullamcorper</w:t>
      </w:r>
      <w:proofErr w:type="spellEnd"/>
      <w:r w:rsidRPr="008575B9">
        <w:rPr>
          <w:lang w:val="en-GB"/>
        </w:rPr>
        <w:t xml:space="preserve"> dictum </w:t>
      </w:r>
      <w:proofErr w:type="spellStart"/>
      <w:r w:rsidRPr="008575B9">
        <w:rPr>
          <w:lang w:val="en-GB"/>
        </w:rPr>
        <w:t>augue</w:t>
      </w:r>
      <w:proofErr w:type="spellEnd"/>
      <w:r w:rsidRPr="008575B9">
        <w:rPr>
          <w:lang w:val="en-GB"/>
        </w:rPr>
        <w:t xml:space="preserve"> </w:t>
      </w:r>
      <w:proofErr w:type="spellStart"/>
      <w:r w:rsidRPr="008575B9">
        <w:rPr>
          <w:lang w:val="en-GB"/>
        </w:rPr>
        <w:t>aliquet</w:t>
      </w:r>
      <w:proofErr w:type="spellEnd"/>
      <w:r w:rsidRPr="008575B9">
        <w:rPr>
          <w:lang w:val="en-GB"/>
        </w:rPr>
        <w:t xml:space="preserve"> tempus. </w:t>
      </w:r>
      <w:proofErr w:type="spellStart"/>
      <w:r w:rsidRPr="008575B9">
        <w:rPr>
          <w:lang w:val="en-GB"/>
        </w:rPr>
        <w:t>Sed</w:t>
      </w:r>
      <w:proofErr w:type="spellEnd"/>
      <w:r w:rsidRPr="008575B9">
        <w:rPr>
          <w:lang w:val="en-GB"/>
        </w:rPr>
        <w:t xml:space="preserve"> </w:t>
      </w:r>
      <w:proofErr w:type="spellStart"/>
      <w:r w:rsidRPr="008575B9">
        <w:rPr>
          <w:lang w:val="en-GB"/>
        </w:rPr>
        <w:t>ultricies</w:t>
      </w:r>
      <w:proofErr w:type="spellEnd"/>
      <w:r w:rsidRPr="008575B9">
        <w:rPr>
          <w:lang w:val="en-GB"/>
        </w:rPr>
        <w:t xml:space="preserve"> </w:t>
      </w:r>
      <w:proofErr w:type="spellStart"/>
      <w:r w:rsidRPr="008575B9">
        <w:rPr>
          <w:lang w:val="en-GB"/>
        </w:rPr>
        <w:t>commodo</w:t>
      </w:r>
      <w:proofErr w:type="spellEnd"/>
      <w:r w:rsidRPr="008575B9">
        <w:rPr>
          <w:lang w:val="en-GB"/>
        </w:rPr>
        <w:t xml:space="preserve"> lorem in </w:t>
      </w:r>
      <w:proofErr w:type="spellStart"/>
      <w:r w:rsidRPr="008575B9">
        <w:rPr>
          <w:lang w:val="en-GB"/>
        </w:rPr>
        <w:t>porttitor</w:t>
      </w:r>
      <w:proofErr w:type="spellEnd"/>
      <w:r w:rsidRPr="008575B9">
        <w:rPr>
          <w:lang w:val="en-GB"/>
        </w:rPr>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w:t>
      </w:r>
      <w:proofErr w:type="spellStart"/>
      <w:r>
        <w:t>ipsum</w:t>
      </w:r>
      <w:proofErr w:type="spellEnd"/>
      <w:r>
        <w:t xml:space="preserve">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w:t>
      </w:r>
      <w:proofErr w:type="spellStart"/>
      <w:r>
        <w:t>dictum</w:t>
      </w:r>
      <w:proofErr w:type="spellEnd"/>
      <w:r>
        <w:t xml:space="preserve">. </w:t>
      </w:r>
      <w:proofErr w:type="spellStart"/>
      <w:r>
        <w:t>Integer</w:t>
      </w:r>
      <w:proofErr w:type="spellEnd"/>
      <w:r>
        <w:t xml:space="preserve"> </w:t>
      </w:r>
      <w:proofErr w:type="spellStart"/>
      <w:r>
        <w:t>consectetur</w:t>
      </w:r>
      <w:proofErr w:type="spellEnd"/>
      <w:r>
        <w:t xml:space="preserve"> </w:t>
      </w:r>
      <w:proofErr w:type="spellStart"/>
      <w:r>
        <w:t>commodo</w:t>
      </w:r>
      <w:proofErr w:type="spellEnd"/>
      <w:r>
        <w:t xml:space="preserve"> massa non </w:t>
      </w:r>
      <w:proofErr w:type="spellStart"/>
      <w:r>
        <w:t>gravida</w:t>
      </w:r>
      <w:proofErr w:type="spellEnd"/>
      <w:r>
        <w:t xml:space="preserve">. </w:t>
      </w:r>
      <w:proofErr w:type="spellStart"/>
      <w:r>
        <w:t>Integer</w:t>
      </w:r>
      <w:proofErr w:type="spellEnd"/>
      <w:r>
        <w:t xml:space="preserve">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w:t>
      </w:r>
      <w:proofErr w:type="spellStart"/>
      <w:r>
        <w:t>ipsum</w:t>
      </w:r>
      <w:proofErr w:type="spellEnd"/>
      <w:r>
        <w:t xml:space="preserve">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id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w:t>
      </w:r>
      <w:proofErr w:type="spellStart"/>
      <w:r>
        <w:t>rhoncus</w:t>
      </w:r>
      <w:proofErr w:type="spellEnd"/>
      <w:r>
        <w:t xml:space="preserve">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w:t>
      </w:r>
      <w:proofErr w:type="spellStart"/>
      <w:r>
        <w:t>rhoncus</w:t>
      </w:r>
      <w:proofErr w:type="spellEnd"/>
      <w:r>
        <w:t xml:space="preserve">,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rsidR="009808D1" w:rsidRDefault="009808D1" w:rsidP="009808D1"/>
    <w:p w:rsidR="009808D1" w:rsidRDefault="009808D1" w:rsidP="009808D1">
      <w:pPr>
        <w:rPr>
          <w:lang w:val="en-US"/>
        </w:rPr>
      </w:pPr>
      <w:proofErr w:type="gramStart"/>
      <w:r w:rsidRPr="009808D1">
        <w:rPr>
          <w:lang w:val="en-US"/>
        </w:rPr>
        <w:t>Keywords :</w:t>
      </w:r>
      <w:proofErr w:type="gramEnd"/>
      <w:r w:rsidRPr="009808D1">
        <w:rPr>
          <w:lang w:val="en-US"/>
        </w:rPr>
        <w:t xml:space="preserve"> computational geometry, planar and rectangular complex, geodesic, global </w:t>
      </w:r>
      <w:proofErr w:type="spellStart"/>
      <w:r w:rsidRPr="009808D1">
        <w:rPr>
          <w:lang w:val="en-US"/>
        </w:rPr>
        <w:t>nonpositive</w:t>
      </w:r>
      <w:proofErr w:type="spellEnd"/>
      <w:r w:rsidRPr="009808D1">
        <w:rPr>
          <w:lang w:val="en-US"/>
        </w:rPr>
        <w:t xml:space="preserve"> curvature</w:t>
      </w:r>
    </w:p>
    <w:sectPr w:rsidR="009808D1" w:rsidSect="00412343">
      <w:headerReference w:type="first" r:id="rId24"/>
      <w:footerReference w:type="first" r:id="rId25"/>
      <w:footnotePr>
        <w:numFmt w:val="lowerLetter"/>
      </w:footnotePr>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5DB" w:rsidRPr="0006051C" w:rsidRDefault="003705DB" w:rsidP="0006051C">
      <w:pPr>
        <w:pStyle w:val="Pieddepage"/>
        <w:ind w:firstLine="0"/>
      </w:pPr>
    </w:p>
  </w:endnote>
  <w:endnote w:type="continuationSeparator" w:id="0">
    <w:p w:rsidR="003705DB" w:rsidRDefault="003705DB" w:rsidP="00E24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7D70D4-F36E-4063-BBAD-C23193D96B24}"/>
    <w:embedBold r:id="rId2" w:fontKey="{15CAEDAB-6C98-4122-8E8A-7FDB8F8F2F08}"/>
    <w:embedItalic r:id="rId3" w:fontKey="{D295DB6A-7490-41FF-BAFF-888002F9B619}"/>
    <w:embedBoldItalic r:id="rId4" w:fontKey="{99A9E8A8-4440-4F64-B9E2-1A68BE463A0B}"/>
  </w:font>
  <w:font w:name="Cambria">
    <w:panose1 w:val="02040503050406030204"/>
    <w:charset w:val="00"/>
    <w:family w:val="roman"/>
    <w:pitch w:val="variable"/>
    <w:sig w:usb0="E00006FF" w:usb1="420024FF" w:usb2="02000000" w:usb3="00000000" w:csb0="0000019F" w:csb1="00000000"/>
    <w:embedRegular r:id="rId5" w:fontKey="{4B67A0C6-F4E5-4EB5-84BF-34404E8B4D53}"/>
    <w:embedBold r:id="rId6" w:fontKey="{EB8D00CD-3F96-45D6-B282-D5359E810889}"/>
    <w:embedItalic r:id="rId7" w:fontKey="{F79A0E06-DCA7-4EA4-8A9B-EBEBBE30876B}"/>
  </w:font>
  <w:font w:name="Tahoma">
    <w:panose1 w:val="020B0604030504040204"/>
    <w:charset w:val="00"/>
    <w:family w:val="swiss"/>
    <w:pitch w:val="variable"/>
    <w:sig w:usb0="E1002EFF" w:usb1="C000605B" w:usb2="00000029" w:usb3="00000000" w:csb0="000101FF" w:csb1="00000000"/>
    <w:embedRegular r:id="rId8" w:fontKey="{6F491586-8232-4E2D-A312-91C6FF66BD88}"/>
  </w:font>
  <w:font w:name="Titillium Bd">
    <w:panose1 w:val="00000000000000000000"/>
    <w:charset w:val="00"/>
    <w:family w:val="modern"/>
    <w:notTrueType/>
    <w:pitch w:val="variable"/>
    <w:sig w:usb0="00000007" w:usb1="00000001" w:usb2="00000000" w:usb3="00000000" w:csb0="00000093" w:csb1="00000000"/>
  </w:font>
  <w:font w:name="Titillium">
    <w:altName w:val="Liberation Mono"/>
    <w:panose1 w:val="00000000000000000000"/>
    <w:charset w:val="00"/>
    <w:family w:val="modern"/>
    <w:notTrueType/>
    <w:pitch w:val="variable"/>
    <w:sig w:usb0="00000001"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embedRegular r:id="rId9" w:fontKey="{3665C90F-5AEE-4903-BD2A-F4F00C6AB519}"/>
  </w:font>
  <w:font w:name="Calibri Light">
    <w:panose1 w:val="020F0302020204030204"/>
    <w:charset w:val="00"/>
    <w:family w:val="swiss"/>
    <w:pitch w:val="variable"/>
    <w:sig w:usb0="E4002EFF" w:usb1="C000247B" w:usb2="00000009" w:usb3="00000000" w:csb0="000001FF" w:csb1="00000000"/>
    <w:embedRegular r:id="rId10" w:fontKey="{DD4BC6DE-BD6D-4DA5-BB62-5D3F6B3EA99F}"/>
    <w:embedBold r:id="rId11" w:fontKey="{CE185C86-2B47-4214-B3DA-99D8C83B1BEE}"/>
  </w:font>
  <w:font w:name="TitilliumWeb-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688716"/>
      <w:docPartObj>
        <w:docPartGallery w:val="Page Numbers (Bottom of Page)"/>
        <w:docPartUnique/>
      </w:docPartObj>
    </w:sdtPr>
    <w:sdtEndPr/>
    <w:sdtContent>
      <w:p w:rsidR="006B71DA" w:rsidRDefault="006B71DA">
        <w:pPr>
          <w:pStyle w:val="Pieddepage"/>
          <w:jc w:val="center"/>
        </w:pPr>
        <w:r>
          <w:fldChar w:fldCharType="begin"/>
        </w:r>
        <w:r>
          <w:instrText>PAGE   \* MERGEFORMAT</w:instrText>
        </w:r>
        <w:r>
          <w:fldChar w:fldCharType="separate"/>
        </w:r>
        <w:r w:rsidR="00DE4249">
          <w:rPr>
            <w:noProof/>
          </w:rPr>
          <w:t>5</w:t>
        </w:r>
        <w:r>
          <w:rPr>
            <w:noProof/>
          </w:rPr>
          <w:fldChar w:fldCharType="end"/>
        </w:r>
      </w:p>
    </w:sdtContent>
  </w:sdt>
  <w:p w:rsidR="006B71DA" w:rsidRDefault="006B71DA">
    <w:pPr>
      <w:pStyle w:val="Pieddepage"/>
    </w:pPr>
  </w:p>
  <w:p w:rsidR="006B71DA" w:rsidRDefault="006B71D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DA" w:rsidRDefault="006B71DA" w:rsidP="00E11B9F">
    <w:pPr>
      <w:pStyle w:val="Pieddepage"/>
      <w:ind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DA" w:rsidRDefault="006B71DA" w:rsidP="00E11B9F">
    <w:pPr>
      <w:pStyle w:val="Pieddepage"/>
      <w:ind w:firstLine="0"/>
    </w:pP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6432" behindDoc="0" locked="0" layoutInCell="1" allowOverlap="1" wp14:anchorId="45DFD98C" wp14:editId="37A9B8C3">
              <wp:simplePos x="0" y="0"/>
              <wp:positionH relativeFrom="margin">
                <wp:posOffset>2038350</wp:posOffset>
              </wp:positionH>
              <wp:positionV relativeFrom="margin">
                <wp:posOffset>8639810</wp:posOffset>
              </wp:positionV>
              <wp:extent cx="1485900" cy="609600"/>
              <wp:effectExtent l="0" t="0" r="19050" b="1905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w:t>
                          </w:r>
                          <w:proofErr w:type="spellStart"/>
                          <w:r w:rsidRPr="00206CA1">
                            <w:rPr>
                              <w:color w:val="000000"/>
                              <w:sz w:val="20"/>
                              <w:szCs w:val="20"/>
                            </w:rPr>
                            <w:t>co-tutelle</w:t>
                          </w:r>
                          <w:proofErr w:type="spellEnd"/>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FD98C" id="Rectangle 4" o:spid="_x0000_s1035" style="position:absolute;left:0;text-align:left;margin-left:160.5pt;margin-top:680.3pt;width:117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" fillcolor="#d9d9d9" strokecolor="#d9d9d9" strokeweight="1pt">
              <v:textbo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co-tutelle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7456" behindDoc="0" locked="0" layoutInCell="1" allowOverlap="1" wp14:anchorId="0521CFB5" wp14:editId="7D2A1570">
              <wp:simplePos x="0" y="0"/>
              <wp:positionH relativeFrom="margin">
                <wp:posOffset>4133850</wp:posOffset>
              </wp:positionH>
              <wp:positionV relativeFrom="margin">
                <wp:posOffset>8649335</wp:posOffset>
              </wp:positionV>
              <wp:extent cx="1485900" cy="60960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w:t>
                          </w:r>
                          <w:proofErr w:type="spellStart"/>
                          <w:r w:rsidRPr="00206CA1">
                            <w:rPr>
                              <w:color w:val="000000"/>
                              <w:sz w:val="20"/>
                              <w:szCs w:val="20"/>
                            </w:rPr>
                            <w:t>co-tutelle</w:t>
                          </w:r>
                          <w:proofErr w:type="spellEnd"/>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CFB5" id="Rectangle 5" o:spid="_x0000_s1036" style="position:absolute;left:0;text-align:left;margin-left:325.5pt;margin-top:681.05pt;width:117pt;height: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" fillcolor="#d9d9d9" strokecolor="#d9d9d9" strokeweight="1pt">
              <v:textbo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co-tutelle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5408" behindDoc="0" locked="0" layoutInCell="1" allowOverlap="1" wp14:anchorId="52855CDA" wp14:editId="6147F813">
              <wp:simplePos x="0" y="0"/>
              <wp:positionH relativeFrom="margin">
                <wp:posOffset>57150</wp:posOffset>
              </wp:positionH>
              <wp:positionV relativeFrom="margin">
                <wp:posOffset>8641715</wp:posOffset>
              </wp:positionV>
              <wp:extent cx="1485900" cy="609600"/>
              <wp:effectExtent l="0" t="0" r="19050" b="1905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w:t>
                          </w:r>
                          <w:proofErr w:type="spellStart"/>
                          <w:r w:rsidRPr="00206CA1">
                            <w:rPr>
                              <w:color w:val="000000"/>
                              <w:sz w:val="20"/>
                              <w:szCs w:val="20"/>
                            </w:rPr>
                            <w:t>co-tutelle</w:t>
                          </w:r>
                          <w:proofErr w:type="spellEnd"/>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5CDA" id="Rectangle 8" o:spid="_x0000_s1037" style="position:absolute;left:0;text-align:left;margin-left:4.5pt;margin-top:680.45pt;width:117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" fillcolor="#d9d9d9" strokecolor="#d9d9d9" strokeweight="1pt">
              <v:textbox>
                <w:txbxContent>
                  <w:p w:rsidR="006B71DA" w:rsidRPr="00206CA1" w:rsidRDefault="006B71DA"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en co-tutelle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DA" w:rsidRDefault="006B71DA" w:rsidP="00E11B9F">
    <w:pPr>
      <w:pStyle w:val="Pieddepag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5DB" w:rsidRDefault="003705DB" w:rsidP="00E2411A">
      <w:pPr>
        <w:spacing w:after="0" w:line="240" w:lineRule="auto"/>
      </w:pPr>
      <w:r>
        <w:separator/>
      </w:r>
    </w:p>
  </w:footnote>
  <w:footnote w:type="continuationSeparator" w:id="0">
    <w:p w:rsidR="003705DB" w:rsidRDefault="003705DB" w:rsidP="00E2411A">
      <w:pPr>
        <w:spacing w:after="0" w:line="240" w:lineRule="auto"/>
      </w:pPr>
      <w:r>
        <w:continuationSeparator/>
      </w:r>
    </w:p>
  </w:footnote>
  <w:footnote w:id="1">
    <w:p w:rsidR="00EF1E40" w:rsidRDefault="00EF1E40" w:rsidP="00EF1E40">
      <w:pPr>
        <w:pStyle w:val="Notedebasdepage"/>
        <w:ind w:firstLine="0"/>
      </w:pPr>
      <w:r>
        <w:rPr>
          <w:rStyle w:val="Appelnotedebasdep"/>
        </w:rPr>
        <w:footnoteRef/>
      </w:r>
      <w:r>
        <w:t xml:space="preserve"> Pour ajouter une police dans Word, vous pouvez consulter ce tutoriel : </w:t>
      </w:r>
      <w:hyperlink r:id="rId1" w:history="1">
        <w:r w:rsidRPr="00566EC5">
          <w:rPr>
            <w:rStyle w:val="Lienhypertexte"/>
          </w:rPr>
          <w:t>https://support.microsoft.com/fr-fr/office/ajouter-une-police-b7c5f17c-4426-4b53-967f-455339c564c1</w:t>
        </w:r>
      </w:hyperlink>
      <w:r>
        <w:t xml:space="preserve"> (consulté le 11/12/20)</w:t>
      </w:r>
    </w:p>
  </w:footnote>
  <w:footnote w:id="2">
    <w:p w:rsidR="009B7FC9" w:rsidRDefault="009B7FC9" w:rsidP="009B7FC9">
      <w:pPr>
        <w:pStyle w:val="Notedebasdepage"/>
      </w:pPr>
      <w:r>
        <w:rPr>
          <w:rStyle w:val="Appelnotedebasdep"/>
        </w:rPr>
        <w:footnoteRef/>
      </w:r>
      <w:r>
        <w:t xml:space="preserve"> Cette liste comprend les articles publiés, les articles soumis à publication et les articles en préparation ainsi que les livres, chapitres de livre et/ou toutes formes de valorisation des résultats des travaux propres à la discipline du projet de thèse. La référence aux publications doit suivre les règles standards de bibliographie et doit être conforme à la charte des publications d’AMU. </w:t>
      </w:r>
    </w:p>
  </w:footnote>
  <w:footnote w:id="3">
    <w:p w:rsidR="009B7FC9" w:rsidRDefault="009B7FC9" w:rsidP="009B7FC9">
      <w:pPr>
        <w:pStyle w:val="Notedebasdepage"/>
      </w:pPr>
      <w:r>
        <w:rPr>
          <w:rStyle w:val="Appelnotedebasdep"/>
        </w:rPr>
        <w:footnoteRef/>
      </w:r>
      <w:r>
        <w:t xml:space="preserve"> Le terme « conférence » est générique. Il désigne à la fois « conférence », « congrès », « workshop », « colloques », « rencontres nationales et/ou internationales » … etc. </w:t>
      </w:r>
    </w:p>
    <w:p w:rsidR="009B7FC9" w:rsidRDefault="009B7FC9" w:rsidP="009B7FC9">
      <w:pPr>
        <w:pStyle w:val="Notedebasdepage"/>
      </w:pPr>
      <w:r>
        <w:t xml:space="preserve">Indiquer si vous avez fait une présentation orale ou sous forme de poster.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DA" w:rsidRPr="00E11B9F" w:rsidRDefault="006B71DA" w:rsidP="00E11B9F">
    <w:pPr>
      <w:pStyle w:val="En-tte"/>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1DA" w:rsidRDefault="006B71D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15F94"/>
    <w:multiLevelType w:val="hybridMultilevel"/>
    <w:tmpl w:val="BB122D5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0F3897"/>
    <w:multiLevelType w:val="multilevel"/>
    <w:tmpl w:val="851E64D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283707"/>
    <w:multiLevelType w:val="hybridMultilevel"/>
    <w:tmpl w:val="7AA8E85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287E3227"/>
    <w:multiLevelType w:val="hybridMultilevel"/>
    <w:tmpl w:val="033673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3350E4"/>
    <w:multiLevelType w:val="hybridMultilevel"/>
    <w:tmpl w:val="F524F0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D66A4"/>
    <w:multiLevelType w:val="multilevel"/>
    <w:tmpl w:val="A546E658"/>
    <w:styleLink w:val="Style1"/>
    <w:lvl w:ilvl="0">
      <w:start w:val="1"/>
      <w:numFmt w:val="decimal"/>
      <w:pStyle w:val="Titre1"/>
      <w:lvlText w:val="%1. "/>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pStyle w:val="Titre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CE84E8D"/>
    <w:multiLevelType w:val="hybridMultilevel"/>
    <w:tmpl w:val="57A608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4D207CC1"/>
    <w:multiLevelType w:val="hybridMultilevel"/>
    <w:tmpl w:val="796ED1F6"/>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50D66666"/>
    <w:multiLevelType w:val="hybridMultilevel"/>
    <w:tmpl w:val="6B16C1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58C30986"/>
    <w:multiLevelType w:val="hybridMultilevel"/>
    <w:tmpl w:val="F33CE0E4"/>
    <w:lvl w:ilvl="0" w:tplc="EBC440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A182667"/>
    <w:multiLevelType w:val="hybridMultilevel"/>
    <w:tmpl w:val="4174794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5B9F22C4"/>
    <w:multiLevelType w:val="hybridMultilevel"/>
    <w:tmpl w:val="ECE262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658B5033"/>
    <w:multiLevelType w:val="hybridMultilevel"/>
    <w:tmpl w:val="02AE4326"/>
    <w:lvl w:ilvl="0" w:tplc="918651AC">
      <w:start w:val="1"/>
      <w:numFmt w:val="upperLetter"/>
      <w:pStyle w:val="Titre2-annexes"/>
      <w:lvlText w:val="%1."/>
      <w:lvlJc w:val="left"/>
      <w:pPr>
        <w:ind w:left="928"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A3010DE"/>
    <w:multiLevelType w:val="hybridMultilevel"/>
    <w:tmpl w:val="6D9C52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6D9702CC"/>
    <w:multiLevelType w:val="hybridMultilevel"/>
    <w:tmpl w:val="0E44C4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721A2B6D"/>
    <w:multiLevelType w:val="hybridMultilevel"/>
    <w:tmpl w:val="4554050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7AA71CC4"/>
    <w:multiLevelType w:val="hybridMultilevel"/>
    <w:tmpl w:val="9F1A2AF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7ADA4FD0"/>
    <w:multiLevelType w:val="hybridMultilevel"/>
    <w:tmpl w:val="A8E252A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7F814720"/>
    <w:multiLevelType w:val="hybridMultilevel"/>
    <w:tmpl w:val="B54CB9F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
  </w:num>
  <w:num w:numId="2">
    <w:abstractNumId w:val="7"/>
  </w:num>
  <w:num w:numId="3">
    <w:abstractNumId w:val="16"/>
  </w:num>
  <w:num w:numId="4">
    <w:abstractNumId w:val="6"/>
  </w:num>
  <w:num w:numId="5">
    <w:abstractNumId w:val="10"/>
  </w:num>
  <w:num w:numId="6">
    <w:abstractNumId w:val="18"/>
  </w:num>
  <w:num w:numId="7">
    <w:abstractNumId w:val="15"/>
  </w:num>
  <w:num w:numId="8">
    <w:abstractNumId w:val="2"/>
  </w:num>
  <w:num w:numId="9">
    <w:abstractNumId w:val="11"/>
  </w:num>
  <w:num w:numId="10">
    <w:abstractNumId w:val="14"/>
  </w:num>
  <w:num w:numId="11">
    <w:abstractNumId w:val="8"/>
  </w:num>
  <w:num w:numId="12">
    <w:abstractNumId w:val="13"/>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5"/>
  </w:num>
  <w:num w:numId="17">
    <w:abstractNumId w:val="0"/>
  </w:num>
  <w:num w:numId="18">
    <w:abstractNumId w:val="4"/>
  </w:num>
  <w:num w:numId="19">
    <w:abstractNumId w:val="3"/>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5DB"/>
    <w:rsid w:val="000032AD"/>
    <w:rsid w:val="00004699"/>
    <w:rsid w:val="000052C9"/>
    <w:rsid w:val="00012E53"/>
    <w:rsid w:val="000161D3"/>
    <w:rsid w:val="000162ED"/>
    <w:rsid w:val="0003177A"/>
    <w:rsid w:val="000447AB"/>
    <w:rsid w:val="00051855"/>
    <w:rsid w:val="0006051C"/>
    <w:rsid w:val="0008494F"/>
    <w:rsid w:val="000850FC"/>
    <w:rsid w:val="00090A61"/>
    <w:rsid w:val="00096D5E"/>
    <w:rsid w:val="000A1EA9"/>
    <w:rsid w:val="00111F1D"/>
    <w:rsid w:val="0011758C"/>
    <w:rsid w:val="001203F1"/>
    <w:rsid w:val="0015611A"/>
    <w:rsid w:val="00193549"/>
    <w:rsid w:val="001B291A"/>
    <w:rsid w:val="001C5AEE"/>
    <w:rsid w:val="001D38DB"/>
    <w:rsid w:val="001F7C44"/>
    <w:rsid w:val="0020090F"/>
    <w:rsid w:val="00206CA1"/>
    <w:rsid w:val="0021760C"/>
    <w:rsid w:val="002301AD"/>
    <w:rsid w:val="00236B27"/>
    <w:rsid w:val="002456D7"/>
    <w:rsid w:val="00264608"/>
    <w:rsid w:val="002753FD"/>
    <w:rsid w:val="002907E5"/>
    <w:rsid w:val="002A0A02"/>
    <w:rsid w:val="002F0024"/>
    <w:rsid w:val="002F6FC7"/>
    <w:rsid w:val="003160D9"/>
    <w:rsid w:val="003705DB"/>
    <w:rsid w:val="003754C8"/>
    <w:rsid w:val="00387F7E"/>
    <w:rsid w:val="003D48CE"/>
    <w:rsid w:val="004002AC"/>
    <w:rsid w:val="0040797B"/>
    <w:rsid w:val="00412343"/>
    <w:rsid w:val="00413D07"/>
    <w:rsid w:val="0046774A"/>
    <w:rsid w:val="0048188B"/>
    <w:rsid w:val="004B2770"/>
    <w:rsid w:val="004C625B"/>
    <w:rsid w:val="004C7D36"/>
    <w:rsid w:val="004F6AF3"/>
    <w:rsid w:val="0051359A"/>
    <w:rsid w:val="00534A83"/>
    <w:rsid w:val="00545920"/>
    <w:rsid w:val="00591D9B"/>
    <w:rsid w:val="005B189B"/>
    <w:rsid w:val="005F6CD7"/>
    <w:rsid w:val="006047A5"/>
    <w:rsid w:val="00604CB2"/>
    <w:rsid w:val="006329B9"/>
    <w:rsid w:val="00642AB2"/>
    <w:rsid w:val="006468C3"/>
    <w:rsid w:val="00651F66"/>
    <w:rsid w:val="006530E1"/>
    <w:rsid w:val="00654440"/>
    <w:rsid w:val="006669FC"/>
    <w:rsid w:val="00681586"/>
    <w:rsid w:val="00682418"/>
    <w:rsid w:val="006A023B"/>
    <w:rsid w:val="006B1488"/>
    <w:rsid w:val="006B6BE4"/>
    <w:rsid w:val="006B71DA"/>
    <w:rsid w:val="006B78B4"/>
    <w:rsid w:val="006C19E4"/>
    <w:rsid w:val="006D53EE"/>
    <w:rsid w:val="006E12BB"/>
    <w:rsid w:val="006E28E4"/>
    <w:rsid w:val="006F0144"/>
    <w:rsid w:val="006F333C"/>
    <w:rsid w:val="007020F8"/>
    <w:rsid w:val="00710EF7"/>
    <w:rsid w:val="00757E5E"/>
    <w:rsid w:val="00760692"/>
    <w:rsid w:val="007608A2"/>
    <w:rsid w:val="007652E7"/>
    <w:rsid w:val="00780C39"/>
    <w:rsid w:val="00784054"/>
    <w:rsid w:val="007A33E9"/>
    <w:rsid w:val="007B78A3"/>
    <w:rsid w:val="007E6D65"/>
    <w:rsid w:val="007F0F92"/>
    <w:rsid w:val="00805BF5"/>
    <w:rsid w:val="00816816"/>
    <w:rsid w:val="00842AA2"/>
    <w:rsid w:val="008575B9"/>
    <w:rsid w:val="00864F2D"/>
    <w:rsid w:val="0086684C"/>
    <w:rsid w:val="00883FA5"/>
    <w:rsid w:val="00892C28"/>
    <w:rsid w:val="008B13A8"/>
    <w:rsid w:val="008B7C36"/>
    <w:rsid w:val="008D120B"/>
    <w:rsid w:val="008D73DE"/>
    <w:rsid w:val="008E4919"/>
    <w:rsid w:val="008F0C5B"/>
    <w:rsid w:val="00935A12"/>
    <w:rsid w:val="00942F42"/>
    <w:rsid w:val="009608D3"/>
    <w:rsid w:val="00977520"/>
    <w:rsid w:val="009808D1"/>
    <w:rsid w:val="009B6DAA"/>
    <w:rsid w:val="009B7FC9"/>
    <w:rsid w:val="009E21CF"/>
    <w:rsid w:val="009E4A17"/>
    <w:rsid w:val="009F77E5"/>
    <w:rsid w:val="00A07EF2"/>
    <w:rsid w:val="00A127D8"/>
    <w:rsid w:val="00A12974"/>
    <w:rsid w:val="00A14084"/>
    <w:rsid w:val="00A15A22"/>
    <w:rsid w:val="00A269A1"/>
    <w:rsid w:val="00A3058B"/>
    <w:rsid w:val="00A56683"/>
    <w:rsid w:val="00AA0535"/>
    <w:rsid w:val="00AB6A35"/>
    <w:rsid w:val="00AD31E8"/>
    <w:rsid w:val="00AF3E87"/>
    <w:rsid w:val="00B11DAE"/>
    <w:rsid w:val="00B66A26"/>
    <w:rsid w:val="00B80E83"/>
    <w:rsid w:val="00B8364A"/>
    <w:rsid w:val="00B93DE5"/>
    <w:rsid w:val="00BB1812"/>
    <w:rsid w:val="00BB391C"/>
    <w:rsid w:val="00BB77A9"/>
    <w:rsid w:val="00BD07CC"/>
    <w:rsid w:val="00BE7BAE"/>
    <w:rsid w:val="00C04EA5"/>
    <w:rsid w:val="00C52539"/>
    <w:rsid w:val="00C577C6"/>
    <w:rsid w:val="00C60337"/>
    <w:rsid w:val="00C770E2"/>
    <w:rsid w:val="00CA4956"/>
    <w:rsid w:val="00CD28F6"/>
    <w:rsid w:val="00CD50FB"/>
    <w:rsid w:val="00CD7578"/>
    <w:rsid w:val="00CE6867"/>
    <w:rsid w:val="00CF71CF"/>
    <w:rsid w:val="00CF7A27"/>
    <w:rsid w:val="00D06822"/>
    <w:rsid w:val="00D352D5"/>
    <w:rsid w:val="00D36B3A"/>
    <w:rsid w:val="00D36D0F"/>
    <w:rsid w:val="00D376A7"/>
    <w:rsid w:val="00D44EBB"/>
    <w:rsid w:val="00D52CE8"/>
    <w:rsid w:val="00D72C24"/>
    <w:rsid w:val="00D82BD3"/>
    <w:rsid w:val="00D82BEA"/>
    <w:rsid w:val="00D9655B"/>
    <w:rsid w:val="00DB24C5"/>
    <w:rsid w:val="00DE4249"/>
    <w:rsid w:val="00E079B6"/>
    <w:rsid w:val="00E11B9F"/>
    <w:rsid w:val="00E2411A"/>
    <w:rsid w:val="00E24D34"/>
    <w:rsid w:val="00E305D5"/>
    <w:rsid w:val="00E313CB"/>
    <w:rsid w:val="00E349DC"/>
    <w:rsid w:val="00E42C0E"/>
    <w:rsid w:val="00E84181"/>
    <w:rsid w:val="00E867B6"/>
    <w:rsid w:val="00E92187"/>
    <w:rsid w:val="00E92D37"/>
    <w:rsid w:val="00EA3E7D"/>
    <w:rsid w:val="00EF0225"/>
    <w:rsid w:val="00EF1E40"/>
    <w:rsid w:val="00F1465F"/>
    <w:rsid w:val="00F25DAE"/>
    <w:rsid w:val="00F458CA"/>
    <w:rsid w:val="00F51155"/>
    <w:rsid w:val="00F66CA0"/>
    <w:rsid w:val="00FD685F"/>
    <w:rsid w:val="00FF5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67BE4"/>
  <w15:docId w15:val="{F67BEF11-2E03-42A5-A48A-2159D0BFF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7A9"/>
    <w:pPr>
      <w:ind w:firstLine="284"/>
      <w:contextualSpacing/>
      <w:jc w:val="both"/>
    </w:pPr>
    <w:rPr>
      <w:rFonts w:ascii="Cambria" w:hAnsi="Cambria"/>
      <w:color w:val="000000" w:themeColor="text1"/>
      <w:sz w:val="24"/>
    </w:rPr>
  </w:style>
  <w:style w:type="paragraph" w:styleId="Titre1">
    <w:name w:val="heading 1"/>
    <w:next w:val="Normal"/>
    <w:link w:val="Titre1Car"/>
    <w:uiPriority w:val="11"/>
    <w:qFormat/>
    <w:rsid w:val="00E92D37"/>
    <w:pPr>
      <w:keepNext/>
      <w:keepLines/>
      <w:pageBreakBefore/>
      <w:numPr>
        <w:numId w:val="13"/>
      </w:numPr>
      <w:spacing w:before="480" w:after="1000"/>
      <w:outlineLvl w:val="0"/>
    </w:pPr>
    <w:rPr>
      <w:rFonts w:eastAsiaTheme="majorEastAsia" w:cstheme="majorBidi"/>
      <w:b/>
      <w:bCs/>
      <w:color w:val="000000" w:themeColor="text1"/>
      <w:sz w:val="48"/>
      <w:szCs w:val="28"/>
    </w:rPr>
  </w:style>
  <w:style w:type="paragraph" w:styleId="Titre2">
    <w:name w:val="heading 2"/>
    <w:basedOn w:val="Titre1"/>
    <w:next w:val="Normal"/>
    <w:link w:val="Titre2Car"/>
    <w:uiPriority w:val="11"/>
    <w:qFormat/>
    <w:rsid w:val="00E92D37"/>
    <w:pPr>
      <w:pageBreakBefore w:val="0"/>
      <w:numPr>
        <w:ilvl w:val="1"/>
      </w:numPr>
      <w:spacing w:before="200" w:after="0"/>
      <w:outlineLvl w:val="1"/>
    </w:pPr>
    <w:rPr>
      <w:bCs w:val="0"/>
      <w:sz w:val="44"/>
      <w:szCs w:val="26"/>
    </w:rPr>
  </w:style>
  <w:style w:type="paragraph" w:styleId="Titre3">
    <w:name w:val="heading 3"/>
    <w:basedOn w:val="Titre2"/>
    <w:next w:val="Normal"/>
    <w:link w:val="Titre3Car"/>
    <w:uiPriority w:val="11"/>
    <w:qFormat/>
    <w:rsid w:val="00E92D37"/>
    <w:pPr>
      <w:numPr>
        <w:ilvl w:val="2"/>
      </w:numPr>
      <w:outlineLvl w:val="2"/>
    </w:pPr>
    <w:rPr>
      <w:bCs/>
      <w:sz w:val="36"/>
    </w:rPr>
  </w:style>
  <w:style w:type="paragraph" w:styleId="Titre4">
    <w:name w:val="heading 4"/>
    <w:basedOn w:val="Titre3"/>
    <w:next w:val="Normal"/>
    <w:link w:val="Titre4Car"/>
    <w:uiPriority w:val="11"/>
    <w:rsid w:val="006530E1"/>
    <w:pPr>
      <w:numPr>
        <w:ilvl w:val="3"/>
      </w:numPr>
      <w:outlineLvl w:val="3"/>
    </w:pPr>
    <w:rPr>
      <w:bCs w:val="0"/>
      <w:iCs/>
      <w:sz w:val="32"/>
    </w:rPr>
  </w:style>
  <w:style w:type="paragraph" w:styleId="Titre5">
    <w:name w:val="heading 5"/>
    <w:basedOn w:val="Titre4"/>
    <w:next w:val="Normal"/>
    <w:link w:val="Titre5Car"/>
    <w:uiPriority w:val="11"/>
    <w:qFormat/>
    <w:rsid w:val="00E92D37"/>
    <w:pPr>
      <w:outlineLvl w:val="4"/>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1"/>
    <w:rsid w:val="00E92D37"/>
    <w:rPr>
      <w:rFonts w:eastAsiaTheme="majorEastAsia" w:cstheme="majorBidi"/>
      <w:b/>
      <w:bCs/>
      <w:color w:val="000000" w:themeColor="text1"/>
      <w:sz w:val="48"/>
      <w:szCs w:val="28"/>
    </w:rPr>
  </w:style>
  <w:style w:type="character" w:customStyle="1" w:styleId="Titre2Car">
    <w:name w:val="Titre 2 Car"/>
    <w:basedOn w:val="Policepardfaut"/>
    <w:link w:val="Titre2"/>
    <w:uiPriority w:val="11"/>
    <w:rsid w:val="00E92D37"/>
    <w:rPr>
      <w:rFonts w:eastAsiaTheme="majorEastAsia" w:cstheme="majorBidi"/>
      <w:b/>
      <w:color w:val="000000" w:themeColor="text1"/>
      <w:sz w:val="44"/>
      <w:szCs w:val="26"/>
    </w:rPr>
  </w:style>
  <w:style w:type="character" w:customStyle="1" w:styleId="Titre3Car">
    <w:name w:val="Titre 3 Car"/>
    <w:basedOn w:val="Policepardfaut"/>
    <w:link w:val="Titre3"/>
    <w:uiPriority w:val="11"/>
    <w:rsid w:val="00E92D37"/>
    <w:rPr>
      <w:rFonts w:eastAsiaTheme="majorEastAsia" w:cstheme="majorBidi"/>
      <w:b/>
      <w:bCs/>
      <w:color w:val="000000" w:themeColor="text1"/>
      <w:sz w:val="36"/>
      <w:szCs w:val="26"/>
    </w:rPr>
  </w:style>
  <w:style w:type="character" w:customStyle="1" w:styleId="Titre4Car">
    <w:name w:val="Titre 4 Car"/>
    <w:basedOn w:val="Policepardfaut"/>
    <w:link w:val="Titre4"/>
    <w:uiPriority w:val="11"/>
    <w:rsid w:val="00780C39"/>
    <w:rPr>
      <w:rFonts w:eastAsiaTheme="majorEastAsia" w:cstheme="majorBidi"/>
      <w:b/>
      <w:iCs/>
      <w:sz w:val="32"/>
      <w:szCs w:val="26"/>
    </w:rPr>
  </w:style>
  <w:style w:type="character" w:customStyle="1" w:styleId="Titre5Car">
    <w:name w:val="Titre 5 Car"/>
    <w:basedOn w:val="Policepardfaut"/>
    <w:link w:val="Titre5"/>
    <w:uiPriority w:val="11"/>
    <w:rsid w:val="00E92D37"/>
    <w:rPr>
      <w:rFonts w:eastAsiaTheme="majorEastAsia" w:cstheme="majorBidi"/>
      <w:b/>
      <w:iCs/>
      <w:color w:val="000000" w:themeColor="text1"/>
      <w:sz w:val="28"/>
      <w:szCs w:val="26"/>
    </w:rPr>
  </w:style>
  <w:style w:type="paragraph" w:styleId="TM1">
    <w:name w:val="toc 1"/>
    <w:basedOn w:val="Normal"/>
    <w:next w:val="Normal"/>
    <w:autoRedefine/>
    <w:uiPriority w:val="39"/>
    <w:rsid w:val="00BB391C"/>
    <w:pPr>
      <w:tabs>
        <w:tab w:val="right" w:pos="9062"/>
      </w:tabs>
      <w:spacing w:after="0"/>
    </w:pPr>
    <w:rPr>
      <w:rFonts w:asciiTheme="minorHAnsi" w:hAnsiTheme="minorHAnsi"/>
      <w:b/>
      <w:color w:val="0000FF"/>
    </w:rPr>
  </w:style>
  <w:style w:type="paragraph" w:styleId="TM3">
    <w:name w:val="toc 3"/>
    <w:basedOn w:val="Normal"/>
    <w:next w:val="Normal"/>
    <w:autoRedefine/>
    <w:uiPriority w:val="39"/>
    <w:rsid w:val="005F6CD7"/>
    <w:pPr>
      <w:spacing w:after="0"/>
      <w:ind w:left="482"/>
    </w:pPr>
    <w:rPr>
      <w:rFonts w:asciiTheme="minorHAnsi" w:hAnsiTheme="minorHAnsi"/>
      <w:color w:val="0000FF"/>
    </w:rPr>
  </w:style>
  <w:style w:type="paragraph" w:styleId="TM2">
    <w:name w:val="toc 2"/>
    <w:basedOn w:val="Normal"/>
    <w:next w:val="Normal"/>
    <w:autoRedefine/>
    <w:uiPriority w:val="39"/>
    <w:rsid w:val="005F6CD7"/>
    <w:pPr>
      <w:spacing w:after="0"/>
      <w:ind w:left="238"/>
    </w:pPr>
    <w:rPr>
      <w:rFonts w:asciiTheme="minorHAnsi" w:hAnsiTheme="minorHAnsi"/>
      <w:color w:val="0000FF"/>
    </w:rPr>
  </w:style>
  <w:style w:type="character" w:styleId="Lienhypertexte">
    <w:name w:val="Hyperlink"/>
    <w:basedOn w:val="Policepardfaut"/>
    <w:uiPriority w:val="99"/>
    <w:rsid w:val="00651F66"/>
    <w:rPr>
      <w:color w:val="0000FF" w:themeColor="hyperlink"/>
      <w:u w:val="single"/>
    </w:rPr>
  </w:style>
  <w:style w:type="character" w:styleId="Textedelespacerserv">
    <w:name w:val="Placeholder Text"/>
    <w:basedOn w:val="Policepardfaut"/>
    <w:uiPriority w:val="99"/>
    <w:semiHidden/>
    <w:rsid w:val="009608D3"/>
    <w:rPr>
      <w:color w:val="808080"/>
    </w:rPr>
  </w:style>
  <w:style w:type="paragraph" w:styleId="Textedebulles">
    <w:name w:val="Balloon Text"/>
    <w:basedOn w:val="Normal"/>
    <w:link w:val="TextedebullesCar"/>
    <w:uiPriority w:val="99"/>
    <w:semiHidden/>
    <w:unhideWhenUsed/>
    <w:rsid w:val="009608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8D3"/>
    <w:rPr>
      <w:rFonts w:ascii="Tahoma" w:hAnsi="Tahoma" w:cs="Tahoma"/>
      <w:sz w:val="16"/>
      <w:szCs w:val="16"/>
    </w:rPr>
  </w:style>
  <w:style w:type="paragraph" w:styleId="Notedefin">
    <w:name w:val="endnote text"/>
    <w:basedOn w:val="Normal"/>
    <w:link w:val="NotedefinCar"/>
    <w:uiPriority w:val="99"/>
    <w:rsid w:val="0011758C"/>
    <w:pPr>
      <w:spacing w:after="0" w:line="240" w:lineRule="auto"/>
      <w:ind w:left="142" w:hanging="142"/>
      <w:jc w:val="left"/>
    </w:pPr>
    <w:rPr>
      <w:szCs w:val="20"/>
    </w:rPr>
  </w:style>
  <w:style w:type="character" w:customStyle="1" w:styleId="NotedefinCar">
    <w:name w:val="Note de fin Car"/>
    <w:basedOn w:val="Policepardfaut"/>
    <w:link w:val="Notedefin"/>
    <w:uiPriority w:val="99"/>
    <w:rsid w:val="00BD07CC"/>
    <w:rPr>
      <w:rFonts w:asciiTheme="majorHAnsi" w:hAnsiTheme="majorHAnsi"/>
      <w:sz w:val="24"/>
      <w:szCs w:val="20"/>
    </w:rPr>
  </w:style>
  <w:style w:type="character" w:styleId="Appeldenotedefin">
    <w:name w:val="endnote reference"/>
    <w:basedOn w:val="Policepardfaut"/>
    <w:uiPriority w:val="99"/>
    <w:semiHidden/>
    <w:unhideWhenUsed/>
    <w:rsid w:val="00E2411A"/>
    <w:rPr>
      <w:vertAlign w:val="superscript"/>
    </w:rPr>
  </w:style>
  <w:style w:type="paragraph" w:styleId="Lgende">
    <w:name w:val="caption"/>
    <w:basedOn w:val="Normal"/>
    <w:next w:val="Normal"/>
    <w:uiPriority w:val="35"/>
    <w:qFormat/>
    <w:rsid w:val="00E92D37"/>
    <w:pPr>
      <w:spacing w:line="240" w:lineRule="auto"/>
      <w:jc w:val="center"/>
    </w:pPr>
    <w:rPr>
      <w:rFonts w:asciiTheme="minorHAnsi" w:hAnsiTheme="minorHAnsi"/>
      <w:bCs/>
      <w:szCs w:val="18"/>
    </w:rPr>
  </w:style>
  <w:style w:type="paragraph" w:styleId="Notedebasdepage">
    <w:name w:val="footnote text"/>
    <w:basedOn w:val="Normal"/>
    <w:link w:val="NotedebasdepageCar"/>
    <w:uiPriority w:val="99"/>
    <w:qFormat/>
    <w:rsid w:val="00E349DC"/>
    <w:pPr>
      <w:spacing w:after="0" w:line="240" w:lineRule="auto"/>
    </w:pPr>
    <w:rPr>
      <w:sz w:val="20"/>
      <w:szCs w:val="20"/>
    </w:rPr>
  </w:style>
  <w:style w:type="character" w:customStyle="1" w:styleId="NotedebasdepageCar">
    <w:name w:val="Note de bas de page Car"/>
    <w:basedOn w:val="Policepardfaut"/>
    <w:link w:val="Notedebasdepage"/>
    <w:uiPriority w:val="99"/>
    <w:rsid w:val="00BD07CC"/>
    <w:rPr>
      <w:rFonts w:asciiTheme="majorHAnsi" w:hAnsiTheme="majorHAnsi"/>
      <w:sz w:val="20"/>
      <w:szCs w:val="20"/>
    </w:rPr>
  </w:style>
  <w:style w:type="character" w:styleId="Appelnotedebasdep">
    <w:name w:val="footnote reference"/>
    <w:basedOn w:val="Policepardfaut"/>
    <w:uiPriority w:val="99"/>
    <w:semiHidden/>
    <w:unhideWhenUsed/>
    <w:rsid w:val="00E349DC"/>
    <w:rPr>
      <w:vertAlign w:val="superscript"/>
    </w:rPr>
  </w:style>
  <w:style w:type="paragraph" w:styleId="En-tte">
    <w:name w:val="header"/>
    <w:basedOn w:val="Normal"/>
    <w:link w:val="En-tteCar"/>
    <w:uiPriority w:val="99"/>
    <w:rsid w:val="006669FC"/>
    <w:pPr>
      <w:tabs>
        <w:tab w:val="center" w:pos="4536"/>
        <w:tab w:val="right" w:pos="9072"/>
      </w:tabs>
      <w:spacing w:after="0" w:line="240" w:lineRule="auto"/>
    </w:pPr>
  </w:style>
  <w:style w:type="character" w:customStyle="1" w:styleId="En-tteCar">
    <w:name w:val="En-tête Car"/>
    <w:basedOn w:val="Policepardfaut"/>
    <w:link w:val="En-tte"/>
    <w:uiPriority w:val="99"/>
    <w:rsid w:val="00BD07CC"/>
    <w:rPr>
      <w:rFonts w:asciiTheme="majorHAnsi" w:hAnsiTheme="majorHAnsi"/>
      <w:sz w:val="24"/>
    </w:rPr>
  </w:style>
  <w:style w:type="paragraph" w:styleId="Pieddepage">
    <w:name w:val="footer"/>
    <w:basedOn w:val="Normal"/>
    <w:link w:val="PieddepageCar"/>
    <w:uiPriority w:val="99"/>
    <w:rsid w:val="006669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07CC"/>
    <w:rPr>
      <w:rFonts w:asciiTheme="majorHAnsi" w:hAnsiTheme="majorHAnsi"/>
      <w:sz w:val="24"/>
    </w:rPr>
  </w:style>
  <w:style w:type="table" w:styleId="Grilledutableau">
    <w:name w:val="Table Grid"/>
    <w:basedOn w:val="TableauNormal"/>
    <w:uiPriority w:val="59"/>
    <w:rsid w:val="0066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60692"/>
    <w:rPr>
      <w:color w:val="800080" w:themeColor="followedHyperlink"/>
      <w:u w:val="single"/>
    </w:rPr>
  </w:style>
  <w:style w:type="paragraph" w:styleId="Bibliographie">
    <w:name w:val="Bibliography"/>
    <w:basedOn w:val="Normal"/>
    <w:next w:val="Normal"/>
    <w:uiPriority w:val="37"/>
    <w:rsid w:val="00E92D37"/>
    <w:pPr>
      <w:spacing w:after="240" w:line="240" w:lineRule="auto"/>
      <w:ind w:firstLine="0"/>
      <w:contextualSpacing w:val="0"/>
    </w:pPr>
  </w:style>
  <w:style w:type="paragraph" w:customStyle="1" w:styleId="Thsededoctorat">
    <w:name w:val="Thèse de doctorat"/>
    <w:next w:val="Mentiondesoutenance"/>
    <w:link w:val="ThsededoctoratCar"/>
    <w:uiPriority w:val="1"/>
    <w:qFormat/>
    <w:rsid w:val="00E24D34"/>
    <w:pPr>
      <w:spacing w:after="0"/>
    </w:pPr>
    <w:rPr>
      <w:rFonts w:ascii="Titillium Bd" w:eastAsiaTheme="majorEastAsia" w:hAnsi="Titillium Bd" w:cstheme="majorBidi"/>
      <w:b/>
      <w:bCs/>
      <w:color w:val="00CCFF"/>
      <w:sz w:val="56"/>
      <w:szCs w:val="28"/>
    </w:rPr>
  </w:style>
  <w:style w:type="paragraph" w:customStyle="1" w:styleId="Mentiondesoutenance">
    <w:name w:val="Mention de soutenance"/>
    <w:next w:val="Normal"/>
    <w:link w:val="MentiondesoutenanceCar"/>
    <w:uiPriority w:val="3"/>
    <w:qFormat/>
    <w:rsid w:val="00E92D37"/>
    <w:pPr>
      <w:spacing w:after="0" w:line="240" w:lineRule="auto"/>
    </w:pPr>
    <w:rPr>
      <w:rFonts w:ascii="Titillium" w:eastAsia="Calibri" w:hAnsi="Titillium" w:cstheme="majorBidi"/>
      <w:bCs/>
      <w:color w:val="000000" w:themeColor="text1"/>
      <w:sz w:val="34"/>
      <w:szCs w:val="28"/>
    </w:rPr>
  </w:style>
  <w:style w:type="character" w:customStyle="1" w:styleId="MentiondesoutenanceCar">
    <w:name w:val="Mention de soutenance Car"/>
    <w:basedOn w:val="NumrodethseCar"/>
    <w:link w:val="Mentiondesoutenance"/>
    <w:uiPriority w:val="3"/>
    <w:rsid w:val="00E92D37"/>
    <w:rPr>
      <w:rFonts w:ascii="Titillium" w:eastAsia="Calibri" w:hAnsi="Titillium" w:cstheme="majorBidi"/>
      <w:b w:val="0"/>
      <w:bCs/>
      <w:color w:val="000000" w:themeColor="text1"/>
      <w:sz w:val="34"/>
      <w:szCs w:val="28"/>
    </w:rPr>
  </w:style>
  <w:style w:type="character" w:customStyle="1" w:styleId="NumrodethseCar">
    <w:name w:val="Numéro de thèse Car"/>
    <w:basedOn w:val="ThsededoctoratCar"/>
    <w:link w:val="Numrodethse"/>
    <w:uiPriority w:val="2"/>
    <w:rsid w:val="00E92D37"/>
    <w:rPr>
      <w:rFonts w:ascii="Titillium" w:eastAsia="Calibri" w:hAnsi="Titillium" w:cstheme="majorBidi"/>
      <w:b w:val="0"/>
      <w:bCs/>
      <w:color w:val="000000" w:themeColor="text1"/>
      <w:sz w:val="24"/>
      <w:szCs w:val="28"/>
    </w:rPr>
  </w:style>
  <w:style w:type="character" w:customStyle="1" w:styleId="ThsededoctoratCar">
    <w:name w:val="Thèse de doctorat Car"/>
    <w:basedOn w:val="Titre2Car"/>
    <w:link w:val="Thsededoctorat"/>
    <w:uiPriority w:val="1"/>
    <w:rsid w:val="00E24D34"/>
    <w:rPr>
      <w:rFonts w:ascii="Titillium Bd" w:eastAsiaTheme="majorEastAsia" w:hAnsi="Titillium Bd" w:cstheme="majorBidi"/>
      <w:b/>
      <w:bCs/>
      <w:color w:val="00CCFF"/>
      <w:sz w:val="56"/>
      <w:szCs w:val="28"/>
    </w:rPr>
  </w:style>
  <w:style w:type="paragraph" w:customStyle="1" w:styleId="Numrodethse">
    <w:name w:val="Numéro de thèse"/>
    <w:next w:val="Normal"/>
    <w:link w:val="NumrodethseCar"/>
    <w:uiPriority w:val="2"/>
    <w:qFormat/>
    <w:rsid w:val="00E92D37"/>
    <w:pPr>
      <w:spacing w:after="120" w:line="240" w:lineRule="auto"/>
      <w:jc w:val="right"/>
    </w:pPr>
    <w:rPr>
      <w:rFonts w:ascii="Titillium" w:eastAsia="Calibri" w:hAnsi="Titillium" w:cstheme="majorBidi"/>
      <w:bCs/>
      <w:color w:val="000000" w:themeColor="text1"/>
      <w:sz w:val="24"/>
      <w:szCs w:val="28"/>
    </w:rPr>
  </w:style>
  <w:style w:type="paragraph" w:customStyle="1" w:styleId="Nomprnom">
    <w:name w:val="Nom prénom"/>
    <w:basedOn w:val="Normal"/>
    <w:link w:val="NomprnomCar"/>
    <w:uiPriority w:val="4"/>
    <w:qFormat/>
    <w:rsid w:val="00E92D37"/>
    <w:pPr>
      <w:keepNext/>
      <w:keepLines/>
      <w:spacing w:before="360" w:after="360"/>
      <w:ind w:firstLine="0"/>
      <w:contextualSpacing w:val="0"/>
      <w:jc w:val="center"/>
    </w:pPr>
    <w:rPr>
      <w:rFonts w:ascii="Titillium" w:eastAsiaTheme="majorEastAsia" w:hAnsi="Titillium" w:cstheme="majorBidi"/>
      <w:b/>
      <w:bCs/>
      <w:sz w:val="56"/>
      <w:szCs w:val="28"/>
    </w:rPr>
  </w:style>
  <w:style w:type="character" w:customStyle="1" w:styleId="NomprnomCar">
    <w:name w:val="Nom prénom Car"/>
    <w:basedOn w:val="Policepardfaut"/>
    <w:link w:val="Nomprnom"/>
    <w:uiPriority w:val="4"/>
    <w:rsid w:val="00E92D37"/>
    <w:rPr>
      <w:rFonts w:ascii="Titillium" w:eastAsiaTheme="majorEastAsia" w:hAnsi="Titillium" w:cstheme="majorBidi"/>
      <w:b/>
      <w:bCs/>
      <w:color w:val="000000" w:themeColor="text1"/>
      <w:sz w:val="56"/>
      <w:szCs w:val="28"/>
    </w:rPr>
  </w:style>
  <w:style w:type="paragraph" w:customStyle="1" w:styleId="Titreetsoustitre">
    <w:name w:val="Titre et sous titre"/>
    <w:basedOn w:val="Nomprnom"/>
    <w:link w:val="TitreetsoustitreCar"/>
    <w:uiPriority w:val="5"/>
    <w:qFormat/>
    <w:rsid w:val="00E92D37"/>
    <w:pPr>
      <w:spacing w:before="0" w:line="240" w:lineRule="auto"/>
    </w:pPr>
    <w:rPr>
      <w:sz w:val="48"/>
    </w:rPr>
  </w:style>
  <w:style w:type="character" w:customStyle="1" w:styleId="TitreetsoustitreCar">
    <w:name w:val="Titre et sous titre Car"/>
    <w:basedOn w:val="NomprnomCar"/>
    <w:link w:val="Titreetsoustitre"/>
    <w:uiPriority w:val="5"/>
    <w:rsid w:val="00E92D37"/>
    <w:rPr>
      <w:rFonts w:ascii="Titillium" w:eastAsiaTheme="majorEastAsia" w:hAnsi="Titillium" w:cstheme="majorBidi"/>
      <w:b/>
      <w:bCs/>
      <w:color w:val="000000" w:themeColor="text1"/>
      <w:sz w:val="48"/>
      <w:szCs w:val="28"/>
    </w:rPr>
  </w:style>
  <w:style w:type="paragraph" w:customStyle="1" w:styleId="Normalgraspagedetitre">
    <w:name w:val="Normal gras page de titre"/>
    <w:next w:val="Normal"/>
    <w:link w:val="NormalgraspagedetitreCar"/>
    <w:uiPriority w:val="6"/>
    <w:qFormat/>
    <w:rsid w:val="00004699"/>
    <w:pPr>
      <w:spacing w:before="120" w:after="0" w:line="240" w:lineRule="auto"/>
    </w:pPr>
    <w:rPr>
      <w:rFonts w:ascii="Titillium" w:eastAsia="Calibri" w:hAnsi="Titillium" w:cstheme="majorBidi"/>
      <w:b/>
      <w:bCs/>
      <w:color w:val="000000" w:themeColor="text1"/>
      <w:szCs w:val="28"/>
    </w:rPr>
  </w:style>
  <w:style w:type="character" w:customStyle="1" w:styleId="NormalgraspagedetitreCar">
    <w:name w:val="Normal gras page de titre Car"/>
    <w:basedOn w:val="NumrodethseCar"/>
    <w:link w:val="Normalgraspagedetitre"/>
    <w:uiPriority w:val="6"/>
    <w:rsid w:val="00004699"/>
    <w:rPr>
      <w:rFonts w:ascii="Titillium" w:eastAsia="Calibri" w:hAnsi="Titillium" w:cstheme="majorBidi"/>
      <w:b/>
      <w:bCs/>
      <w:color w:val="000000" w:themeColor="text1"/>
      <w:sz w:val="24"/>
      <w:szCs w:val="28"/>
    </w:rPr>
  </w:style>
  <w:style w:type="paragraph" w:customStyle="1" w:styleId="Normalpagedetitre">
    <w:name w:val="Normal page de titre"/>
    <w:next w:val="Normal"/>
    <w:link w:val="NormalpagedetitreCar"/>
    <w:uiPriority w:val="7"/>
    <w:qFormat/>
    <w:rsid w:val="00E92D37"/>
    <w:pPr>
      <w:tabs>
        <w:tab w:val="left" w:pos="2835"/>
      </w:tabs>
      <w:spacing w:after="0"/>
    </w:pPr>
    <w:rPr>
      <w:rFonts w:ascii="Titillium" w:eastAsiaTheme="majorEastAsia" w:hAnsi="Titillium" w:cstheme="majorBidi"/>
      <w:bCs/>
      <w:color w:val="000000" w:themeColor="text1"/>
      <w:szCs w:val="28"/>
    </w:rPr>
  </w:style>
  <w:style w:type="character" w:customStyle="1" w:styleId="NormalpagedetitreCar">
    <w:name w:val="Normal page de titre Car"/>
    <w:basedOn w:val="NormalgraspagedetitreCar"/>
    <w:link w:val="Normalpagedetitre"/>
    <w:uiPriority w:val="7"/>
    <w:rsid w:val="00E92D37"/>
    <w:rPr>
      <w:rFonts w:ascii="Titillium" w:eastAsiaTheme="majorEastAsia" w:hAnsi="Titillium" w:cstheme="majorBidi"/>
      <w:b w:val="0"/>
      <w:bCs/>
      <w:color w:val="000000" w:themeColor="text1"/>
      <w:sz w:val="24"/>
      <w:szCs w:val="28"/>
    </w:rPr>
  </w:style>
  <w:style w:type="paragraph" w:styleId="Paragraphedeliste">
    <w:name w:val="List Paragraph"/>
    <w:basedOn w:val="Normal"/>
    <w:uiPriority w:val="34"/>
    <w:qFormat/>
    <w:rsid w:val="00E92D37"/>
    <w:pPr>
      <w:ind w:left="720"/>
    </w:pPr>
  </w:style>
  <w:style w:type="paragraph" w:styleId="Index1">
    <w:name w:val="index 1"/>
    <w:basedOn w:val="Titreindex"/>
    <w:next w:val="Normal"/>
    <w:autoRedefine/>
    <w:uiPriority w:val="99"/>
    <w:semiHidden/>
    <w:rsid w:val="006D53EE"/>
    <w:pPr>
      <w:keepNext/>
      <w:tabs>
        <w:tab w:val="right" w:pos="4166"/>
      </w:tabs>
      <w:ind w:firstLine="0"/>
    </w:pPr>
    <w:rPr>
      <w:rFonts w:asciiTheme="majorHAnsi" w:hAnsiTheme="majorHAnsi"/>
      <w:noProof/>
      <w:sz w:val="24"/>
    </w:rPr>
  </w:style>
  <w:style w:type="paragraph" w:styleId="Titreindex">
    <w:name w:val="index heading"/>
    <w:basedOn w:val="Normal"/>
    <w:next w:val="Index1"/>
    <w:uiPriority w:val="99"/>
    <w:unhideWhenUsed/>
    <w:rsid w:val="00412343"/>
    <w:pPr>
      <w:spacing w:after="0"/>
      <w:jc w:val="left"/>
    </w:pPr>
    <w:rPr>
      <w:rFonts w:asciiTheme="minorHAnsi" w:hAnsiTheme="minorHAnsi"/>
      <w:sz w:val="20"/>
      <w:szCs w:val="20"/>
    </w:rPr>
  </w:style>
  <w:style w:type="character" w:customStyle="1" w:styleId="Mentionnonrsolue1">
    <w:name w:val="Mention non résolue1"/>
    <w:basedOn w:val="Policepardfaut"/>
    <w:uiPriority w:val="99"/>
    <w:semiHidden/>
    <w:unhideWhenUsed/>
    <w:rsid w:val="0020090F"/>
    <w:rPr>
      <w:color w:val="605E5C"/>
      <w:shd w:val="clear" w:color="auto" w:fill="E1DFDD"/>
    </w:rPr>
  </w:style>
  <w:style w:type="paragraph" w:styleId="NormalWeb">
    <w:name w:val="Normal (Web)"/>
    <w:basedOn w:val="Normal"/>
    <w:uiPriority w:val="99"/>
    <w:semiHidden/>
    <w:unhideWhenUsed/>
    <w:rsid w:val="008575B9"/>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fr-FR"/>
    </w:rPr>
  </w:style>
  <w:style w:type="paragraph" w:styleId="Tabledesillustrations">
    <w:name w:val="table of figures"/>
    <w:basedOn w:val="Normal"/>
    <w:next w:val="Normal"/>
    <w:uiPriority w:val="99"/>
    <w:unhideWhenUsed/>
    <w:rsid w:val="00B80E83"/>
    <w:pPr>
      <w:spacing w:after="0"/>
    </w:pPr>
  </w:style>
  <w:style w:type="paragraph" w:customStyle="1" w:styleId="Titre1sansnumrotation">
    <w:name w:val="Titre 1 sans numérotation"/>
    <w:basedOn w:val="Titre1"/>
    <w:qFormat/>
    <w:rsid w:val="00E92D37"/>
    <w:pPr>
      <w:numPr>
        <w:numId w:val="0"/>
      </w:numPr>
    </w:pPr>
  </w:style>
  <w:style w:type="numbering" w:customStyle="1" w:styleId="Style1">
    <w:name w:val="Style1"/>
    <w:uiPriority w:val="99"/>
    <w:rsid w:val="00842AA2"/>
    <w:pPr>
      <w:numPr>
        <w:numId w:val="13"/>
      </w:numPr>
    </w:pPr>
  </w:style>
  <w:style w:type="paragraph" w:customStyle="1" w:styleId="Titre2-annexes">
    <w:name w:val="Titre 2-annexes"/>
    <w:basedOn w:val="Titre2"/>
    <w:qFormat/>
    <w:rsid w:val="00E92D37"/>
    <w:pPr>
      <w:numPr>
        <w:ilvl w:val="0"/>
        <w:numId w:val="15"/>
      </w:numPr>
    </w:pPr>
  </w:style>
  <w:style w:type="paragraph" w:customStyle="1" w:styleId="Titre3-annexes">
    <w:name w:val="Titre 3-annexes"/>
    <w:basedOn w:val="Titre3"/>
    <w:qFormat/>
    <w:rsid w:val="00E92D37"/>
    <w:pPr>
      <w:numPr>
        <w:ilvl w:val="0"/>
        <w:numId w:val="0"/>
      </w:numPr>
      <w:spacing w:before="480"/>
    </w:pPr>
    <w:rPr>
      <w:noProof/>
    </w:rPr>
  </w:style>
  <w:style w:type="paragraph" w:styleId="Sansinterligne">
    <w:name w:val="No Spacing"/>
    <w:link w:val="SansinterligneCar"/>
    <w:uiPriority w:val="1"/>
    <w:qFormat/>
    <w:rsid w:val="00E92D37"/>
    <w:pPr>
      <w:spacing w:after="0" w:line="240" w:lineRule="auto"/>
    </w:pPr>
    <w:rPr>
      <w:rFonts w:eastAsiaTheme="minorEastAsia"/>
      <w:color w:val="000000" w:themeColor="text1"/>
      <w:lang w:eastAsia="fr-FR"/>
    </w:rPr>
  </w:style>
  <w:style w:type="character" w:customStyle="1" w:styleId="SansinterligneCar">
    <w:name w:val="Sans interligne Car"/>
    <w:basedOn w:val="Policepardfaut"/>
    <w:link w:val="Sansinterligne"/>
    <w:uiPriority w:val="1"/>
    <w:rsid w:val="00E92D37"/>
    <w:rPr>
      <w:rFonts w:eastAsiaTheme="minorEastAsia"/>
      <w:color w:val="000000" w:themeColor="text1"/>
      <w:lang w:eastAsia="fr-FR"/>
    </w:rPr>
  </w:style>
  <w:style w:type="character" w:styleId="Titredulivre">
    <w:name w:val="Book Title"/>
    <w:basedOn w:val="Policepardfaut"/>
    <w:uiPriority w:val="33"/>
    <w:qFormat/>
    <w:rsid w:val="00E92D37"/>
    <w:rPr>
      <w:b/>
      <w:bCs/>
      <w:i/>
      <w:iCs/>
      <w:color w:val="000000" w:themeColor="text1"/>
      <w:spacing w:val="5"/>
    </w:rPr>
  </w:style>
  <w:style w:type="character" w:customStyle="1" w:styleId="UnresolvedMention">
    <w:name w:val="Unresolved Mention"/>
    <w:basedOn w:val="Policepardfaut"/>
    <w:uiPriority w:val="99"/>
    <w:semiHidden/>
    <w:unhideWhenUsed/>
    <w:rsid w:val="00EF1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95">
      <w:bodyDiv w:val="1"/>
      <w:marLeft w:val="0"/>
      <w:marRight w:val="0"/>
      <w:marTop w:val="0"/>
      <w:marBottom w:val="0"/>
      <w:divBdr>
        <w:top w:val="none" w:sz="0" w:space="0" w:color="auto"/>
        <w:left w:val="none" w:sz="0" w:space="0" w:color="auto"/>
        <w:bottom w:val="none" w:sz="0" w:space="0" w:color="auto"/>
        <w:right w:val="none" w:sz="0" w:space="0" w:color="auto"/>
      </w:divBdr>
      <w:divsChild>
        <w:div w:id="1970817011">
          <w:marLeft w:val="0"/>
          <w:marRight w:val="0"/>
          <w:marTop w:val="0"/>
          <w:marBottom w:val="0"/>
          <w:divBdr>
            <w:top w:val="none" w:sz="0" w:space="0" w:color="auto"/>
            <w:left w:val="none" w:sz="0" w:space="0" w:color="auto"/>
            <w:bottom w:val="none" w:sz="0" w:space="0" w:color="auto"/>
            <w:right w:val="none" w:sz="0" w:space="0" w:color="auto"/>
          </w:divBdr>
          <w:divsChild>
            <w:div w:id="1508861652">
              <w:marLeft w:val="0"/>
              <w:marRight w:val="0"/>
              <w:marTop w:val="0"/>
              <w:marBottom w:val="0"/>
              <w:divBdr>
                <w:top w:val="none" w:sz="0" w:space="0" w:color="auto"/>
                <w:left w:val="none" w:sz="0" w:space="0" w:color="auto"/>
                <w:bottom w:val="none" w:sz="0" w:space="0" w:color="auto"/>
                <w:right w:val="none" w:sz="0" w:space="0" w:color="auto"/>
              </w:divBdr>
            </w:div>
          </w:divsChild>
        </w:div>
        <w:div w:id="304241630">
          <w:marLeft w:val="0"/>
          <w:marRight w:val="0"/>
          <w:marTop w:val="0"/>
          <w:marBottom w:val="0"/>
          <w:divBdr>
            <w:top w:val="none" w:sz="0" w:space="0" w:color="auto"/>
            <w:left w:val="none" w:sz="0" w:space="0" w:color="auto"/>
            <w:bottom w:val="none" w:sz="0" w:space="0" w:color="auto"/>
            <w:right w:val="none" w:sz="0" w:space="0" w:color="auto"/>
          </w:divBdr>
          <w:divsChild>
            <w:div w:id="1382054964">
              <w:marLeft w:val="0"/>
              <w:marRight w:val="0"/>
              <w:marTop w:val="0"/>
              <w:marBottom w:val="0"/>
              <w:divBdr>
                <w:top w:val="none" w:sz="0" w:space="0" w:color="auto"/>
                <w:left w:val="none" w:sz="0" w:space="0" w:color="auto"/>
                <w:bottom w:val="none" w:sz="0" w:space="0" w:color="auto"/>
                <w:right w:val="none" w:sz="0" w:space="0" w:color="auto"/>
              </w:divBdr>
            </w:div>
          </w:divsChild>
        </w:div>
        <w:div w:id="1899053457">
          <w:marLeft w:val="0"/>
          <w:marRight w:val="0"/>
          <w:marTop w:val="0"/>
          <w:marBottom w:val="0"/>
          <w:divBdr>
            <w:top w:val="none" w:sz="0" w:space="0" w:color="auto"/>
            <w:left w:val="none" w:sz="0" w:space="0" w:color="auto"/>
            <w:bottom w:val="none" w:sz="0" w:space="0" w:color="auto"/>
            <w:right w:val="none" w:sz="0" w:space="0" w:color="auto"/>
          </w:divBdr>
        </w:div>
      </w:divsChild>
    </w:div>
    <w:div w:id="591206836">
      <w:bodyDiv w:val="1"/>
      <w:marLeft w:val="0"/>
      <w:marRight w:val="0"/>
      <w:marTop w:val="0"/>
      <w:marBottom w:val="0"/>
      <w:divBdr>
        <w:top w:val="none" w:sz="0" w:space="0" w:color="auto"/>
        <w:left w:val="none" w:sz="0" w:space="0" w:color="auto"/>
        <w:bottom w:val="none" w:sz="0" w:space="0" w:color="auto"/>
        <w:right w:val="none" w:sz="0" w:space="0" w:color="auto"/>
      </w:divBdr>
      <w:divsChild>
        <w:div w:id="942539827">
          <w:marLeft w:val="0"/>
          <w:marRight w:val="0"/>
          <w:marTop w:val="0"/>
          <w:marBottom w:val="0"/>
          <w:divBdr>
            <w:top w:val="none" w:sz="0" w:space="0" w:color="auto"/>
            <w:left w:val="none" w:sz="0" w:space="0" w:color="auto"/>
            <w:bottom w:val="none" w:sz="0" w:space="0" w:color="auto"/>
            <w:right w:val="none" w:sz="0" w:space="0" w:color="auto"/>
          </w:divBdr>
        </w:div>
      </w:divsChild>
    </w:div>
    <w:div w:id="1092774889">
      <w:bodyDiv w:val="1"/>
      <w:marLeft w:val="0"/>
      <w:marRight w:val="0"/>
      <w:marTop w:val="0"/>
      <w:marBottom w:val="0"/>
      <w:divBdr>
        <w:top w:val="none" w:sz="0" w:space="0" w:color="auto"/>
        <w:left w:val="none" w:sz="0" w:space="0" w:color="auto"/>
        <w:bottom w:val="none" w:sz="0" w:space="0" w:color="auto"/>
        <w:right w:val="none" w:sz="0" w:space="0" w:color="auto"/>
      </w:divBdr>
      <w:divsChild>
        <w:div w:id="451100281">
          <w:marLeft w:val="0"/>
          <w:marRight w:val="0"/>
          <w:marTop w:val="0"/>
          <w:marBottom w:val="0"/>
          <w:divBdr>
            <w:top w:val="none" w:sz="0" w:space="0" w:color="auto"/>
            <w:left w:val="none" w:sz="0" w:space="0" w:color="auto"/>
            <w:bottom w:val="none" w:sz="0" w:space="0" w:color="auto"/>
            <w:right w:val="none" w:sz="0" w:space="0" w:color="auto"/>
          </w:divBdr>
        </w:div>
      </w:divsChild>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sChild>
        <w:div w:id="29098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fonfonts.com/fr/font/12172/titillium" TargetMode="External"/><Relationship Id="rId13" Type="http://schemas.openxmlformats.org/officeDocument/2006/relationships/image" Target="media/image1.jpeg"/><Relationship Id="rId18" Type="http://schemas.openxmlformats.org/officeDocument/2006/relationships/hyperlink" Target="http://creativecommons.org/licenses/by-nc-nd/4.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nc-nd/4.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nc-nd/4.0/"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23" Type="http://schemas.openxmlformats.org/officeDocument/2006/relationships/hyperlink" Target="http://creativecommons.org/licenses/by-nc-nd/4.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bu.univ-amu.libguides.com/Word" TargetMode="External"/><Relationship Id="rId14" Type="http://schemas.openxmlformats.org/officeDocument/2006/relationships/footer" Target="footer3.xml"/><Relationship Id="rId22" Type="http://schemas.openxmlformats.org/officeDocument/2006/relationships/hyperlink" Target="http://creativecommons.org/licenses/by-nc-nd/4.0/"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upport.microsoft.com/fr-fr/office/ajouter-une-police-b7c5f17c-4426-4b53-967f-455339c564c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edo.n\Downloads\amu_the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1730C255224F4A97735BB56282C29A"/>
        <w:category>
          <w:name w:val="Général"/>
          <w:gallery w:val="placeholder"/>
        </w:category>
        <w:types>
          <w:type w:val="bbPlcHdr"/>
        </w:types>
        <w:behaviors>
          <w:behavior w:val="content"/>
        </w:behaviors>
        <w:guid w:val="{ABAF1506-FD7F-42C0-9012-88364900EFA9}"/>
      </w:docPartPr>
      <w:docPartBody>
        <w:p w:rsidR="00AB6D47" w:rsidRDefault="00AB6D47">
          <w:pPr>
            <w:pStyle w:val="0F1730C255224F4A97735BB56282C29A"/>
          </w:pPr>
          <w:r w:rsidRPr="00FF75A8">
            <w:rPr>
              <w:rStyle w:val="Textedelespacerserv"/>
            </w:rPr>
            <w:t>Cliquez ou appuyez ici pour entrer du texte.</w:t>
          </w:r>
        </w:p>
      </w:docPartBody>
    </w:docPart>
    <w:docPart>
      <w:docPartPr>
        <w:name w:val="1E02297D7A334ECCB26AB8D00FA6D337"/>
        <w:category>
          <w:name w:val="Général"/>
          <w:gallery w:val="placeholder"/>
        </w:category>
        <w:types>
          <w:type w:val="bbPlcHdr"/>
        </w:types>
        <w:behaviors>
          <w:behavior w:val="content"/>
        </w:behaviors>
        <w:guid w:val="{FA048DDC-754A-44E4-ADFE-2E2AC93EC06A}"/>
      </w:docPartPr>
      <w:docPartBody>
        <w:p w:rsidR="00AB6D47" w:rsidRDefault="00AB6D47">
          <w:pPr>
            <w:pStyle w:val="1E02297D7A334ECCB26AB8D00FA6D337"/>
          </w:pPr>
          <w:r w:rsidRPr="00FF75A8">
            <w:rPr>
              <w:rStyle w:val="Textedelespacerserv"/>
            </w:rPr>
            <w:t>Cliquez ou appuyez ici pour entrer du texte.</w:t>
          </w:r>
        </w:p>
      </w:docPartBody>
    </w:docPart>
    <w:docPart>
      <w:docPartPr>
        <w:name w:val="E2A1405E7E494C50AA47F7ECCCC5FC13"/>
        <w:category>
          <w:name w:val="Général"/>
          <w:gallery w:val="placeholder"/>
        </w:category>
        <w:types>
          <w:type w:val="bbPlcHdr"/>
        </w:types>
        <w:behaviors>
          <w:behavior w:val="content"/>
        </w:behaviors>
        <w:guid w:val="{99AA4B60-C320-4199-8CCA-B1F724527EB6}"/>
      </w:docPartPr>
      <w:docPartBody>
        <w:p w:rsidR="00AB6D47" w:rsidRDefault="00AB6D47">
          <w:pPr>
            <w:pStyle w:val="E2A1405E7E494C50AA47F7ECCCC5FC13"/>
          </w:pPr>
          <w:r w:rsidRPr="00FF75A8">
            <w:rPr>
              <w:rStyle w:val="Textedelespacerserv"/>
            </w:rPr>
            <w:t>Cliquez ou appuyez ici pour entrer une date.</w:t>
          </w:r>
        </w:p>
      </w:docPartBody>
    </w:docPart>
    <w:docPart>
      <w:docPartPr>
        <w:name w:val="329699EEE9DE4E37A8C0F80D76F63373"/>
        <w:category>
          <w:name w:val="Général"/>
          <w:gallery w:val="placeholder"/>
        </w:category>
        <w:types>
          <w:type w:val="bbPlcHdr"/>
        </w:types>
        <w:behaviors>
          <w:behavior w:val="content"/>
        </w:behaviors>
        <w:guid w:val="{807BDEE7-EC77-495D-901A-50E358FC7D91}"/>
      </w:docPartPr>
      <w:docPartBody>
        <w:p w:rsidR="00AB6D47" w:rsidRDefault="00AB6D47">
          <w:pPr>
            <w:pStyle w:val="329699EEE9DE4E37A8C0F80D76F63373"/>
          </w:pPr>
          <w:r w:rsidRPr="00FF75A8">
            <w:rPr>
              <w:rStyle w:val="Textedelespacerserv"/>
            </w:rPr>
            <w:t>Cliquez ou appuyez ici pour entrer du texte.</w:t>
          </w:r>
        </w:p>
      </w:docPartBody>
    </w:docPart>
    <w:docPart>
      <w:docPartPr>
        <w:name w:val="DC90F28D4F234866A398737862C1DE99"/>
        <w:category>
          <w:name w:val="Général"/>
          <w:gallery w:val="placeholder"/>
        </w:category>
        <w:types>
          <w:type w:val="bbPlcHdr"/>
        </w:types>
        <w:behaviors>
          <w:behavior w:val="content"/>
        </w:behaviors>
        <w:guid w:val="{74C12216-DA02-4E66-BFB3-7B73A29CB6BF}"/>
      </w:docPartPr>
      <w:docPartBody>
        <w:p w:rsidR="00AB6D47" w:rsidRDefault="00AB6D47">
          <w:pPr>
            <w:pStyle w:val="DC90F28D4F234866A398737862C1DE99"/>
          </w:pPr>
          <w:r w:rsidRPr="00FF75A8">
            <w:rPr>
              <w:rStyle w:val="Textedelespacerserv"/>
            </w:rPr>
            <w:t>Cliquez ou appuyez ici pour entrer du texte.</w:t>
          </w:r>
        </w:p>
      </w:docPartBody>
    </w:docPart>
    <w:docPart>
      <w:docPartPr>
        <w:name w:val="A2B7C012287C4317ABF84791EA061B01"/>
        <w:category>
          <w:name w:val="Général"/>
          <w:gallery w:val="placeholder"/>
        </w:category>
        <w:types>
          <w:type w:val="bbPlcHdr"/>
        </w:types>
        <w:behaviors>
          <w:behavior w:val="content"/>
        </w:behaviors>
        <w:guid w:val="{AAF79B74-A483-4D5B-B949-B73E5B0BF1A2}"/>
      </w:docPartPr>
      <w:docPartBody>
        <w:p w:rsidR="00AB6D47" w:rsidRDefault="00AB6D47">
          <w:pPr>
            <w:pStyle w:val="A2B7C012287C4317ABF84791EA061B01"/>
          </w:pPr>
          <w:r w:rsidRPr="00FF75A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Bd">
    <w:panose1 w:val="00000000000000000000"/>
    <w:charset w:val="00"/>
    <w:family w:val="modern"/>
    <w:notTrueType/>
    <w:pitch w:val="variable"/>
    <w:sig w:usb0="00000007" w:usb1="00000001" w:usb2="00000000" w:usb3="00000000" w:csb0="00000093" w:csb1="00000000"/>
  </w:font>
  <w:font w:name="Titillium">
    <w:altName w:val="Liberation Mono"/>
    <w:panose1 w:val="00000000000000000000"/>
    <w:charset w:val="00"/>
    <w:family w:val="modern"/>
    <w:notTrueType/>
    <w:pitch w:val="variable"/>
    <w:sig w:usb0="00000001"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tilliumWeb-Bold">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47"/>
    <w:rsid w:val="00AB6D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0F1730C255224F4A97735BB56282C29A">
    <w:name w:val="0F1730C255224F4A97735BB56282C29A"/>
  </w:style>
  <w:style w:type="paragraph" w:customStyle="1" w:styleId="1E02297D7A334ECCB26AB8D00FA6D337">
    <w:name w:val="1E02297D7A334ECCB26AB8D00FA6D337"/>
  </w:style>
  <w:style w:type="paragraph" w:customStyle="1" w:styleId="E2A1405E7E494C50AA47F7ECCCC5FC13">
    <w:name w:val="E2A1405E7E494C50AA47F7ECCCC5FC13"/>
  </w:style>
  <w:style w:type="paragraph" w:customStyle="1" w:styleId="329699EEE9DE4E37A8C0F80D76F63373">
    <w:name w:val="329699EEE9DE4E37A8C0F80D76F63373"/>
  </w:style>
  <w:style w:type="paragraph" w:customStyle="1" w:styleId="DC90F28D4F234866A398737862C1DE99">
    <w:name w:val="DC90F28D4F234866A398737862C1DE99"/>
  </w:style>
  <w:style w:type="paragraph" w:customStyle="1" w:styleId="A2B7C012287C4317ABF84791EA061B01">
    <w:name w:val="A2B7C012287C4317ABF84791EA061B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C6E7-68D4-4969-B914-819BAF35F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amu_these</Template>
  <TotalTime>3</TotalTime>
  <Pages>7</Pages>
  <Words>1247</Words>
  <Characters>6863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LLEDO Nathalie</dc:creator>
  <cp:lastModifiedBy>LLEDO Nathalie</cp:lastModifiedBy>
  <cp:revision>3</cp:revision>
  <cp:lastPrinted>2014-08-28T08:48:00Z</cp:lastPrinted>
  <dcterms:created xsi:type="dcterms:W3CDTF">2022-03-10T15:46:00Z</dcterms:created>
  <dcterms:modified xsi:type="dcterms:W3CDTF">2022-03-10T15:48:00Z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id="MIkb7vvG"/&gt;&lt;style id="http://www.zotero.org/styles/iso690-numeric-fr"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ies>
</file>